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A48" w:rsidRDefault="000C4A48">
      <w:pPr>
        <w:pStyle w:val="BodyText"/>
        <w:spacing w:line="44" w:lineRule="exact"/>
        <w:ind w:left="-294"/>
        <w:rPr>
          <w:sz w:val="4"/>
        </w:rPr>
      </w:pPr>
      <w:r>
        <w:rPr>
          <w:noProof/>
          <w:lang w:eastAsia="ru-RU"/>
        </w:rPr>
      </w:r>
      <w:r w:rsidRPr="00BA3E4D">
        <w:rPr>
          <w:sz w:val="4"/>
        </w:rPr>
        <w:pict>
          <v:group id="_x0000_s1026" style="width:33.65pt;height:2.2pt;mso-position-horizontal-relative:char;mso-position-vertical-relative:line" coordsize="673,44">
            <v:line id="_x0000_s1027" style="position:absolute" from="0,36" to="672,36" strokecolor="#4f4f4f" strokeweight=".72pt"/>
            <v:line id="_x0000_s1028" style="position:absolute" from="10,7" to="672,7" strokecolor="#4f4f4f" strokeweight=".72pt"/>
            <w10:anchorlock/>
          </v:group>
        </w:pict>
      </w:r>
    </w:p>
    <w:p w:rsidR="000C4A48" w:rsidRDefault="000C4A48">
      <w:pPr>
        <w:pStyle w:val="BodyText"/>
        <w:rPr>
          <w:sz w:val="20"/>
        </w:rPr>
      </w:pPr>
    </w:p>
    <w:p w:rsidR="000C4A48" w:rsidRDefault="000C4A48">
      <w:pPr>
        <w:pStyle w:val="BodyText"/>
        <w:spacing w:before="3"/>
        <w:rPr>
          <w:sz w:val="28"/>
        </w:rPr>
      </w:pPr>
    </w:p>
    <w:p w:rsidR="000C4A48" w:rsidRDefault="000C4A48">
      <w:pPr>
        <w:spacing w:before="91"/>
        <w:ind w:left="100"/>
        <w:rPr>
          <w:sz w:val="21"/>
        </w:rPr>
      </w:pPr>
      <w:r>
        <w:rPr>
          <w:noProof/>
          <w:lang w:eastAsia="ru-RU"/>
        </w:rPr>
        <w:pict>
          <v:group id="_x0000_s1029" style="position:absolute;left:0;text-align:left;margin-left:44.25pt;margin-top:18.9pt;width:141.3pt;height:110.9pt;z-index:-251665408;mso-wrap-distance-left:0;mso-wrap-distance-right:0;mso-position-horizontal-relative:page" coordorigin="885,378" coordsize="2826,221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888;top:378;width:2823;height:2218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884;top:1056;width:406;height:178" filled="f" stroked="f">
              <v:textbox inset="0,0,0,0">
                <w:txbxContent>
                  <w:p w:rsidR="000C4A48" w:rsidRPr="00D76247" w:rsidRDefault="000C4A48">
                    <w:pPr>
                      <w:spacing w:line="177" w:lineRule="exact"/>
                      <w:rPr>
                        <w:sz w:val="16"/>
                      </w:rPr>
                    </w:pPr>
                    <w:r w:rsidRPr="00D76247">
                      <w:rPr>
                        <w:sz w:val="20"/>
                        <w:szCs w:val="20"/>
                      </w:rPr>
                      <w:t>район</w:t>
                    </w:r>
                    <w:r>
                      <w:rPr>
                        <w:sz w:val="16"/>
                      </w:rPr>
                      <w:t>а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color w:val="1C1C1C"/>
          <w:sz w:val="21"/>
        </w:rPr>
        <w:t>Согласовано:</w:t>
      </w:r>
    </w:p>
    <w:p w:rsidR="000C4A48" w:rsidRDefault="000C4A48">
      <w:pPr>
        <w:pStyle w:val="BodyText"/>
        <w:rPr>
          <w:sz w:val="20"/>
        </w:rPr>
      </w:pPr>
    </w:p>
    <w:p w:rsidR="000C4A48" w:rsidRDefault="000C4A48">
      <w:pPr>
        <w:pStyle w:val="BodyText"/>
        <w:rPr>
          <w:sz w:val="20"/>
        </w:rPr>
      </w:pPr>
    </w:p>
    <w:p w:rsidR="000C4A48" w:rsidRDefault="000C4A48">
      <w:pPr>
        <w:pStyle w:val="BodyText"/>
        <w:spacing w:before="2"/>
        <w:rPr>
          <w:sz w:val="22"/>
        </w:rPr>
      </w:pPr>
    </w:p>
    <w:p w:rsidR="000C4A48" w:rsidRDefault="000C4A48">
      <w:pPr>
        <w:pStyle w:val="Title"/>
      </w:pPr>
      <w:r>
        <w:rPr>
          <w:w w:val="95"/>
        </w:rPr>
        <w:t>Примерное</w:t>
      </w:r>
      <w:r>
        <w:rPr>
          <w:spacing w:val="130"/>
          <w:w w:val="95"/>
        </w:rPr>
        <w:t xml:space="preserve"> </w:t>
      </w:r>
      <w:r>
        <w:rPr>
          <w:w w:val="95"/>
        </w:rPr>
        <w:t>двенадцатидневное</w:t>
      </w:r>
      <w:r>
        <w:rPr>
          <w:spacing w:val="100"/>
          <w:w w:val="95"/>
        </w:rPr>
        <w:t xml:space="preserve"> </w:t>
      </w:r>
      <w:r>
        <w:rPr>
          <w:w w:val="95"/>
        </w:rPr>
        <w:t>меню</w:t>
      </w:r>
    </w:p>
    <w:p w:rsidR="000C4A48" w:rsidRDefault="000C4A48">
      <w:pPr>
        <w:pStyle w:val="BodyText"/>
        <w:rPr>
          <w:sz w:val="60"/>
        </w:rPr>
      </w:pPr>
    </w:p>
    <w:p w:rsidR="000C4A48" w:rsidRDefault="000C4A48">
      <w:pPr>
        <w:pStyle w:val="BodyText"/>
        <w:spacing w:before="357" w:line="225" w:lineRule="auto"/>
        <w:ind w:left="2488" w:hanging="1041"/>
        <w:rPr>
          <w:color w:val="181818"/>
        </w:rPr>
      </w:pPr>
      <w:r>
        <w:rPr>
          <w:color w:val="1F1F1F"/>
          <w:spacing w:val="-1"/>
          <w:w w:val="95"/>
        </w:rPr>
        <w:t xml:space="preserve">Для </w:t>
      </w:r>
      <w:r>
        <w:rPr>
          <w:color w:val="181818"/>
          <w:spacing w:val="-1"/>
          <w:w w:val="95"/>
        </w:rPr>
        <w:t xml:space="preserve">организации </w:t>
      </w:r>
      <w:r>
        <w:rPr>
          <w:color w:val="151515"/>
          <w:spacing w:val="-1"/>
          <w:w w:val="95"/>
        </w:rPr>
        <w:t>бесплатного</w:t>
      </w:r>
      <w:r>
        <w:rPr>
          <w:color w:val="151515"/>
          <w:w w:val="95"/>
        </w:rPr>
        <w:t xml:space="preserve"> </w:t>
      </w:r>
      <w:r>
        <w:rPr>
          <w:color w:val="131313"/>
          <w:spacing w:val="-1"/>
          <w:w w:val="95"/>
        </w:rPr>
        <w:t xml:space="preserve">горячего питания </w:t>
      </w:r>
      <w:r>
        <w:rPr>
          <w:color w:val="0F0F0F"/>
          <w:w w:val="95"/>
        </w:rPr>
        <w:t xml:space="preserve">(горячих </w:t>
      </w:r>
      <w:r>
        <w:rPr>
          <w:color w:val="131313"/>
          <w:w w:val="95"/>
        </w:rPr>
        <w:t xml:space="preserve">завтраков) </w:t>
      </w:r>
      <w:r>
        <w:rPr>
          <w:color w:val="1A1A1A"/>
          <w:w w:val="95"/>
        </w:rPr>
        <w:t xml:space="preserve">для </w:t>
      </w:r>
      <w:r>
        <w:rPr>
          <w:color w:val="131313"/>
          <w:w w:val="95"/>
        </w:rPr>
        <w:t>обучающихся</w:t>
      </w:r>
      <w:r>
        <w:rPr>
          <w:color w:val="131313"/>
          <w:spacing w:val="1"/>
          <w:w w:val="95"/>
        </w:rPr>
        <w:t xml:space="preserve"> </w:t>
      </w:r>
      <w:r>
        <w:rPr>
          <w:color w:val="131313"/>
          <w:w w:val="95"/>
        </w:rPr>
        <w:t xml:space="preserve">начальных </w:t>
      </w:r>
      <w:r>
        <w:rPr>
          <w:color w:val="181818"/>
          <w:w w:val="95"/>
        </w:rPr>
        <w:t>классов</w:t>
      </w:r>
      <w:r>
        <w:rPr>
          <w:color w:val="181818"/>
          <w:spacing w:val="-66"/>
          <w:w w:val="95"/>
        </w:rPr>
        <w:t xml:space="preserve"> </w:t>
      </w:r>
      <w:r>
        <w:rPr>
          <w:color w:val="111111"/>
        </w:rPr>
        <w:t xml:space="preserve">общеобразовательных </w:t>
      </w:r>
      <w:r>
        <w:rPr>
          <w:color w:val="151515"/>
        </w:rPr>
        <w:t>организаций</w:t>
      </w:r>
      <w:r>
        <w:rPr>
          <w:color w:val="151515"/>
          <w:spacing w:val="44"/>
        </w:rPr>
        <w:t xml:space="preserve"> </w:t>
      </w:r>
      <w:r>
        <w:rPr>
          <w:color w:val="161616"/>
        </w:rPr>
        <w:t>Республики</w:t>
      </w:r>
      <w:r>
        <w:rPr>
          <w:color w:val="161616"/>
          <w:spacing w:val="24"/>
        </w:rPr>
        <w:t xml:space="preserve"> </w:t>
      </w:r>
      <w:r>
        <w:rPr>
          <w:color w:val="131313"/>
        </w:rPr>
        <w:t>Татарстан</w:t>
      </w:r>
      <w:r>
        <w:rPr>
          <w:color w:val="131313"/>
          <w:spacing w:val="22"/>
        </w:rPr>
        <w:t xml:space="preserve"> </w:t>
      </w:r>
      <w:r>
        <w:rPr>
          <w:color w:val="1A1A1A"/>
        </w:rPr>
        <w:t>на</w:t>
      </w:r>
      <w:r>
        <w:rPr>
          <w:color w:val="1A1A1A"/>
          <w:spacing w:val="-10"/>
        </w:rPr>
        <w:t xml:space="preserve"> </w:t>
      </w:r>
      <w:r>
        <w:rPr>
          <w:color w:val="181818"/>
        </w:rPr>
        <w:t>2022/2023</w:t>
      </w:r>
      <w:r>
        <w:rPr>
          <w:color w:val="181818"/>
          <w:spacing w:val="26"/>
        </w:rPr>
        <w:t xml:space="preserve"> </w:t>
      </w:r>
      <w:r>
        <w:rPr>
          <w:color w:val="0E0E0E"/>
        </w:rPr>
        <w:t>учебный</w:t>
      </w:r>
      <w:r>
        <w:rPr>
          <w:color w:val="0E0E0E"/>
          <w:spacing w:val="23"/>
        </w:rPr>
        <w:t xml:space="preserve"> </w:t>
      </w:r>
      <w:r>
        <w:rPr>
          <w:color w:val="181818"/>
        </w:rPr>
        <w:t>год</w:t>
      </w:r>
    </w:p>
    <w:p w:rsidR="000C4A48" w:rsidRDefault="000C4A48">
      <w:pPr>
        <w:pStyle w:val="BodyText"/>
        <w:spacing w:before="357" w:line="225" w:lineRule="auto"/>
        <w:ind w:left="2488" w:hanging="1041"/>
      </w:pPr>
    </w:p>
    <w:p w:rsidR="000C4A48" w:rsidRDefault="000C4A48">
      <w:pPr>
        <w:pStyle w:val="BodyText"/>
        <w:spacing w:before="357" w:line="225" w:lineRule="auto"/>
        <w:ind w:left="2488" w:hanging="1041"/>
      </w:pPr>
    </w:p>
    <w:p w:rsidR="000C4A48" w:rsidRDefault="000C4A48">
      <w:pPr>
        <w:pStyle w:val="BodyText"/>
        <w:spacing w:before="357" w:line="225" w:lineRule="auto"/>
        <w:ind w:left="2488" w:hanging="1041"/>
      </w:pPr>
    </w:p>
    <w:p w:rsidR="000C4A48" w:rsidRDefault="000C4A48">
      <w:pPr>
        <w:pStyle w:val="BodyText"/>
        <w:spacing w:before="357" w:line="225" w:lineRule="auto"/>
        <w:ind w:left="2488" w:hanging="1041"/>
      </w:pPr>
    </w:p>
    <w:p w:rsidR="000C4A48" w:rsidRDefault="000C4A48">
      <w:pPr>
        <w:pStyle w:val="BodyText"/>
        <w:spacing w:before="357" w:line="225" w:lineRule="auto"/>
        <w:ind w:left="2488" w:hanging="1041"/>
      </w:pPr>
    </w:p>
    <w:p w:rsidR="000C4A48" w:rsidRDefault="000C4A48" w:rsidP="00D76247">
      <w:pPr>
        <w:pStyle w:val="BodyText"/>
        <w:spacing w:before="357" w:line="225" w:lineRule="auto"/>
      </w:pPr>
    </w:p>
    <w:p w:rsidR="000C4A48" w:rsidRDefault="000C4A48" w:rsidP="00D76247">
      <w:pPr>
        <w:pStyle w:val="BodyText"/>
        <w:spacing w:before="357" w:line="225" w:lineRule="auto"/>
      </w:pPr>
    </w:p>
    <w:p w:rsidR="000C4A48" w:rsidRDefault="000C4A48" w:rsidP="00D76247">
      <w:pPr>
        <w:spacing w:before="79"/>
        <w:ind w:left="1065"/>
        <w:rPr>
          <w:sz w:val="20"/>
        </w:rPr>
      </w:pPr>
      <w:r>
        <w:rPr>
          <w:noProof/>
          <w:lang w:eastAsia="ru-RU"/>
        </w:rPr>
        <w:pict>
          <v:shape id="image8.jpeg" o:spid="_x0000_s1032" type="#_x0000_t75" style="position:absolute;left:0;text-align:left;margin-left:636.1pt;margin-top:368.45pt;width:21.6pt;height:7.7pt;z-index:-251664384;visibility:visible;mso-wrap-distance-left:0;mso-wrap-distance-right:0;mso-position-horizontal-relative:page;mso-position-vertical-relative:page">
            <v:imagedata r:id="rId6" o:title=""/>
            <w10:wrap anchorx="page" anchory="page"/>
          </v:shape>
        </w:pict>
      </w:r>
      <w:r>
        <w:rPr>
          <w:w w:val="105"/>
          <w:sz w:val="20"/>
        </w:rPr>
        <w:t xml:space="preserve">ПРИМЕРНОЕ </w:t>
      </w:r>
      <w:r>
        <w:rPr>
          <w:spacing w:val="12"/>
          <w:w w:val="105"/>
          <w:sz w:val="20"/>
        </w:rPr>
        <w:t xml:space="preserve"> </w:t>
      </w:r>
      <w:r>
        <w:rPr>
          <w:w w:val="105"/>
          <w:sz w:val="20"/>
        </w:rPr>
        <w:t xml:space="preserve">ДВУХНЕДЕЛЬНОЕ </w:t>
      </w:r>
      <w:r>
        <w:rPr>
          <w:spacing w:val="11"/>
          <w:w w:val="105"/>
          <w:sz w:val="20"/>
        </w:rPr>
        <w:t xml:space="preserve"> </w:t>
      </w:r>
      <w:r>
        <w:rPr>
          <w:w w:val="105"/>
          <w:sz w:val="20"/>
        </w:rPr>
        <w:t>МЕНЮ</w:t>
      </w:r>
      <w:r>
        <w:rPr>
          <w:spacing w:val="32"/>
          <w:w w:val="105"/>
          <w:sz w:val="20"/>
        </w:rPr>
        <w:t xml:space="preserve"> </w:t>
      </w:r>
      <w:r>
        <w:rPr>
          <w:w w:val="105"/>
          <w:sz w:val="20"/>
        </w:rPr>
        <w:t>ДЛЯ</w:t>
      </w:r>
      <w:r>
        <w:rPr>
          <w:spacing w:val="32"/>
          <w:w w:val="105"/>
          <w:sz w:val="20"/>
        </w:rPr>
        <w:t xml:space="preserve"> </w:t>
      </w:r>
      <w:r>
        <w:rPr>
          <w:w w:val="105"/>
          <w:sz w:val="20"/>
        </w:rPr>
        <w:t xml:space="preserve">ОБУЧАЮЩИХСЯ </w:t>
      </w:r>
      <w:r>
        <w:rPr>
          <w:spacing w:val="17"/>
          <w:w w:val="105"/>
          <w:sz w:val="20"/>
        </w:rPr>
        <w:t xml:space="preserve"> </w:t>
      </w:r>
      <w:r>
        <w:rPr>
          <w:color w:val="111111"/>
          <w:w w:val="105"/>
          <w:sz w:val="20"/>
        </w:rPr>
        <w:t>В</w:t>
      </w:r>
      <w:r>
        <w:rPr>
          <w:color w:val="111111"/>
          <w:spacing w:val="23"/>
          <w:w w:val="105"/>
          <w:sz w:val="20"/>
        </w:rPr>
        <w:t xml:space="preserve"> </w:t>
      </w:r>
      <w:r>
        <w:rPr>
          <w:w w:val="105"/>
          <w:sz w:val="20"/>
        </w:rPr>
        <w:t>ОБЩЕОБРАЗОВАТЕЛЬНЫХ</w:t>
      </w:r>
      <w:r>
        <w:rPr>
          <w:spacing w:val="15"/>
          <w:w w:val="105"/>
          <w:sz w:val="20"/>
        </w:rPr>
        <w:t xml:space="preserve"> </w:t>
      </w:r>
      <w:r>
        <w:rPr>
          <w:w w:val="105"/>
          <w:sz w:val="20"/>
        </w:rPr>
        <w:t xml:space="preserve">ОРГАНИЗАЦИЯХ </w:t>
      </w:r>
      <w:r>
        <w:rPr>
          <w:spacing w:val="20"/>
          <w:w w:val="105"/>
          <w:sz w:val="20"/>
        </w:rPr>
        <w:t xml:space="preserve"> </w:t>
      </w:r>
      <w:r>
        <w:rPr>
          <w:color w:val="070707"/>
          <w:w w:val="105"/>
          <w:sz w:val="20"/>
        </w:rPr>
        <w:t>С</w:t>
      </w:r>
      <w:r>
        <w:rPr>
          <w:color w:val="070707"/>
          <w:spacing w:val="32"/>
          <w:w w:val="105"/>
          <w:sz w:val="20"/>
        </w:rPr>
        <w:t xml:space="preserve"> </w:t>
      </w:r>
      <w:r>
        <w:rPr>
          <w:w w:val="105"/>
          <w:sz w:val="20"/>
        </w:rPr>
        <w:t>1-4</w:t>
      </w:r>
      <w:r>
        <w:rPr>
          <w:spacing w:val="14"/>
          <w:w w:val="105"/>
          <w:sz w:val="20"/>
        </w:rPr>
        <w:t xml:space="preserve"> </w:t>
      </w:r>
      <w:r>
        <w:rPr>
          <w:w w:val="105"/>
          <w:sz w:val="20"/>
        </w:rPr>
        <w:t>КЛАССЫ</w:t>
      </w:r>
    </w:p>
    <w:p w:rsidR="000C4A48" w:rsidRDefault="000C4A48" w:rsidP="00D76247">
      <w:pPr>
        <w:spacing w:before="28"/>
        <w:ind w:left="1268"/>
        <w:rPr>
          <w:sz w:val="17"/>
        </w:rPr>
      </w:pPr>
      <w:r>
        <w:rPr>
          <w:noProof/>
          <w:lang w:eastAsia="ru-RU"/>
        </w:rPr>
        <w:pict>
          <v:shape id="image9.jpeg" o:spid="_x0000_s1033" type="#_x0000_t75" style="position:absolute;left:0;text-align:left;margin-left:391.75pt;margin-top:51.6pt;width:59.5pt;height:11.05pt;z-index:-251663360;visibility:visible;mso-wrap-distance-left:0;mso-wrap-distance-right:0;mso-position-horizontal-relative:page">
            <v:imagedata r:id="rId7" o:title=""/>
            <w10:wrap anchorx="page"/>
          </v:shape>
        </w:pict>
      </w:r>
      <w:r>
        <w:rPr>
          <w:noProof/>
          <w:lang w:eastAsia="ru-RU"/>
        </w:rPr>
        <w:pict>
          <v:shape id="image10.jpeg" o:spid="_x0000_s1034" type="#_x0000_t75" style="position:absolute;left:0;text-align:left;margin-left:274.65pt;margin-top:37.95pt;width:108.5pt;height:14.65pt;z-index:-251662336;visibility:visible;mso-wrap-distance-left:0;mso-wrap-distance-right:0;mso-position-horizontal-relative:page">
            <v:imagedata r:id="rId8" o:title=""/>
            <w10:wrap anchorx="page"/>
          </v:shape>
        </w:pict>
      </w:r>
      <w:r>
        <w:rPr>
          <w:w w:val="115"/>
          <w:sz w:val="17"/>
        </w:rPr>
        <w:t>Горячий</w:t>
      </w:r>
      <w:r>
        <w:rPr>
          <w:spacing w:val="-4"/>
          <w:w w:val="115"/>
          <w:sz w:val="17"/>
        </w:rPr>
        <w:t xml:space="preserve"> </w:t>
      </w:r>
      <w:r>
        <w:rPr>
          <w:w w:val="115"/>
          <w:sz w:val="17"/>
        </w:rPr>
        <w:t>завтрак</w:t>
      </w:r>
    </w:p>
    <w:p w:rsidR="000C4A48" w:rsidRDefault="000C4A48" w:rsidP="00D76247">
      <w:pPr>
        <w:rPr>
          <w:sz w:val="20"/>
        </w:rPr>
      </w:pPr>
    </w:p>
    <w:p w:rsidR="000C4A48" w:rsidRDefault="000C4A48" w:rsidP="00D76247">
      <w:pPr>
        <w:spacing w:before="7"/>
        <w:rPr>
          <w:sz w:val="13"/>
        </w:rPr>
      </w:pPr>
    </w:p>
    <w:tbl>
      <w:tblPr>
        <w:tblW w:w="0" w:type="auto"/>
        <w:tblInd w:w="255" w:type="dxa"/>
        <w:tblBorders>
          <w:top w:val="single" w:sz="6" w:space="0" w:color="444848"/>
          <w:left w:val="single" w:sz="6" w:space="0" w:color="444848"/>
          <w:bottom w:val="single" w:sz="6" w:space="0" w:color="444848"/>
          <w:right w:val="single" w:sz="6" w:space="0" w:color="444848"/>
          <w:insideH w:val="single" w:sz="6" w:space="0" w:color="444848"/>
          <w:insideV w:val="single" w:sz="6" w:space="0" w:color="444848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65"/>
        <w:gridCol w:w="3293"/>
        <w:gridCol w:w="773"/>
        <w:gridCol w:w="744"/>
        <w:gridCol w:w="797"/>
        <w:gridCol w:w="694"/>
        <w:gridCol w:w="847"/>
        <w:gridCol w:w="807"/>
        <w:gridCol w:w="716"/>
        <w:gridCol w:w="774"/>
        <w:gridCol w:w="971"/>
        <w:gridCol w:w="885"/>
        <w:gridCol w:w="991"/>
        <w:gridCol w:w="751"/>
        <w:gridCol w:w="789"/>
      </w:tblGrid>
      <w:tr w:rsidR="000C4A48" w:rsidTr="00AF3A56">
        <w:trPr>
          <w:trHeight w:val="680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rPr>
                <w:sz w:val="19"/>
              </w:rPr>
            </w:pPr>
          </w:p>
          <w:p w:rsidR="000C4A48" w:rsidRPr="00CD6D92" w:rsidRDefault="000C4A48" w:rsidP="00AF3A56">
            <w:pPr>
              <w:pStyle w:val="TableParagraph"/>
              <w:spacing w:before="1"/>
              <w:ind w:left="736"/>
              <w:rPr>
                <w:sz w:val="17"/>
              </w:rPr>
            </w:pPr>
            <w:r w:rsidRPr="00CD6D92">
              <w:rPr>
                <w:spacing w:val="-1"/>
                <w:w w:val="115"/>
                <w:sz w:val="17"/>
              </w:rPr>
              <w:t xml:space="preserve">Наименование </w:t>
            </w:r>
            <w:r w:rsidRPr="00CD6D92">
              <w:rPr>
                <w:color w:val="0A0A0A"/>
                <w:w w:val="115"/>
                <w:sz w:val="17"/>
              </w:rPr>
              <w:t>блюд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before="109"/>
              <w:ind w:right="13"/>
              <w:jc w:val="right"/>
              <w:rPr>
                <w:b/>
                <w:sz w:val="17"/>
              </w:rPr>
            </w:pPr>
            <w:r w:rsidRPr="00CD6D92">
              <w:rPr>
                <w:b/>
                <w:w w:val="105"/>
                <w:sz w:val="17"/>
              </w:rPr>
              <w:t>Углево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before="3"/>
              <w:ind w:right="40"/>
              <w:jc w:val="right"/>
              <w:rPr>
                <w:sz w:val="17"/>
              </w:rPr>
            </w:pPr>
            <w:r w:rsidRPr="00CD6D92">
              <w:rPr>
                <w:color w:val="0E0E0E"/>
                <w:w w:val="115"/>
                <w:sz w:val="17"/>
              </w:rPr>
              <w:t>Калори</w:t>
            </w:r>
          </w:p>
          <w:p w:rsidR="000C4A48" w:rsidRPr="00CD6D92" w:rsidRDefault="000C4A48" w:rsidP="00AF3A56">
            <w:pPr>
              <w:pStyle w:val="TableParagraph"/>
              <w:spacing w:before="9"/>
              <w:rPr>
                <w:sz w:val="4"/>
              </w:rPr>
            </w:pPr>
          </w:p>
          <w:p w:rsidR="000C4A48" w:rsidRPr="00CD6D92" w:rsidRDefault="000C4A48" w:rsidP="00AF3A56">
            <w:pPr>
              <w:pStyle w:val="TableParagraph"/>
              <w:spacing w:line="163" w:lineRule="exact"/>
              <w:ind w:left="97"/>
              <w:rPr>
                <w:sz w:val="16"/>
              </w:rPr>
            </w:pPr>
            <w:r w:rsidRPr="00CD6D92">
              <w:rPr>
                <w:noProof/>
                <w:position w:val="-2"/>
                <w:sz w:val="16"/>
                <w:lang w:eastAsia="ru-RU"/>
              </w:rPr>
              <w:pict>
                <v:shape id="image11.jpeg" o:spid="_x0000_i1026" type="#_x0000_t75" style="width:33pt;height:8.25pt;visibility:visible">
                  <v:imagedata r:id="rId9" o:title=""/>
                </v:shape>
              </w:pict>
            </w:r>
          </w:p>
          <w:p w:rsidR="000C4A48" w:rsidRPr="00CD6D92" w:rsidRDefault="000C4A48" w:rsidP="00AF3A56">
            <w:pPr>
              <w:pStyle w:val="TableParagraph"/>
              <w:rPr>
                <w:sz w:val="23"/>
              </w:rPr>
            </w:pP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before="109" w:line="283" w:lineRule="auto"/>
              <w:ind w:left="81" w:right="21" w:firstLine="18"/>
              <w:rPr>
                <w:sz w:val="17"/>
              </w:rPr>
            </w:pPr>
            <w:r w:rsidRPr="00CD6D92">
              <w:rPr>
                <w:w w:val="110"/>
                <w:sz w:val="17"/>
              </w:rPr>
              <w:t>Витами</w:t>
            </w:r>
            <w:r w:rsidRPr="00CD6D92">
              <w:rPr>
                <w:spacing w:val="-49"/>
                <w:w w:val="110"/>
                <w:sz w:val="17"/>
              </w:rPr>
              <w:t xml:space="preserve"> </w:t>
            </w:r>
            <w:r w:rsidRPr="00CD6D92">
              <w:rPr>
                <w:color w:val="001326"/>
                <w:w w:val="110"/>
                <w:sz w:val="17"/>
              </w:rPr>
              <w:t>н</w:t>
            </w:r>
            <w:r w:rsidRPr="00CD6D92">
              <w:rPr>
                <w:color w:val="001326"/>
                <w:spacing w:val="-5"/>
                <w:w w:val="110"/>
                <w:sz w:val="17"/>
              </w:rPr>
              <w:t xml:space="preserve"> </w:t>
            </w:r>
            <w:r w:rsidRPr="00CD6D92">
              <w:rPr>
                <w:w w:val="110"/>
                <w:sz w:val="17"/>
              </w:rPr>
              <w:t>B1,</w:t>
            </w:r>
            <w:r w:rsidRPr="00CD6D92">
              <w:rPr>
                <w:spacing w:val="3"/>
                <w:w w:val="110"/>
                <w:sz w:val="17"/>
              </w:rPr>
              <w:t xml:space="preserve"> </w:t>
            </w:r>
            <w:r w:rsidRPr="00CD6D92">
              <w:rPr>
                <w:w w:val="110"/>
                <w:sz w:val="17"/>
              </w:rPr>
              <w:t>иг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spacing w:line="194" w:lineRule="exact"/>
              <w:ind w:left="81" w:right="22"/>
              <w:jc w:val="center"/>
              <w:rPr>
                <w:sz w:val="19"/>
              </w:rPr>
            </w:pPr>
            <w:r w:rsidRPr="00CD6D92">
              <w:rPr>
                <w:sz w:val="19"/>
              </w:rPr>
              <w:t>Ви</w:t>
            </w:r>
            <w:r w:rsidRPr="00CD6D92">
              <w:rPr>
                <w:color w:val="111111"/>
                <w:sz w:val="19"/>
              </w:rPr>
              <w:t>там</w:t>
            </w:r>
          </w:p>
          <w:p w:rsidR="000C4A48" w:rsidRPr="00CD6D92" w:rsidRDefault="000C4A48" w:rsidP="00AF3A56">
            <w:pPr>
              <w:pStyle w:val="TableParagraph"/>
              <w:spacing w:before="2"/>
              <w:ind w:left="77" w:right="22"/>
              <w:jc w:val="center"/>
              <w:rPr>
                <w:sz w:val="20"/>
              </w:rPr>
            </w:pPr>
            <w:r w:rsidRPr="00CD6D92">
              <w:rPr>
                <w:w w:val="95"/>
                <w:sz w:val="20"/>
              </w:rPr>
              <w:t>ин</w:t>
            </w:r>
            <w:r w:rsidRPr="00CD6D92">
              <w:rPr>
                <w:spacing w:val="-4"/>
                <w:w w:val="95"/>
                <w:sz w:val="20"/>
              </w:rPr>
              <w:t xml:space="preserve"> </w:t>
            </w:r>
            <w:r w:rsidRPr="00CD6D92">
              <w:rPr>
                <w:color w:val="161616"/>
                <w:w w:val="95"/>
                <w:sz w:val="20"/>
              </w:rPr>
              <w:t>С,</w:t>
            </w:r>
          </w:p>
          <w:p w:rsidR="000C4A48" w:rsidRPr="00CD6D92" w:rsidRDefault="000C4A48" w:rsidP="00AF3A56">
            <w:pPr>
              <w:pStyle w:val="TableParagraph"/>
              <w:spacing w:before="10"/>
              <w:ind w:left="81" w:right="5"/>
              <w:jc w:val="center"/>
              <w:rPr>
                <w:sz w:val="19"/>
              </w:rPr>
            </w:pPr>
            <w:r w:rsidRPr="00CD6D92">
              <w:rPr>
                <w:sz w:val="19"/>
              </w:rPr>
              <w:t>Мг</w:t>
            </w: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spacing w:before="76" w:line="244" w:lineRule="auto"/>
              <w:ind w:left="101" w:hanging="31"/>
              <w:rPr>
                <w:sz w:val="20"/>
              </w:rPr>
            </w:pPr>
            <w:r w:rsidRPr="00CD6D92">
              <w:rPr>
                <w:color w:val="0A0A0A"/>
                <w:w w:val="90"/>
                <w:sz w:val="20"/>
              </w:rPr>
              <w:t>Витами</w:t>
            </w:r>
            <w:r w:rsidRPr="00CD6D92">
              <w:rPr>
                <w:color w:val="0A0A0A"/>
                <w:spacing w:val="-47"/>
                <w:w w:val="90"/>
                <w:sz w:val="20"/>
              </w:rPr>
              <w:t xml:space="preserve"> </w:t>
            </w:r>
            <w:r w:rsidRPr="00CD6D92">
              <w:rPr>
                <w:color w:val="0F0F0F"/>
                <w:w w:val="95"/>
                <w:sz w:val="20"/>
              </w:rPr>
              <w:t>н</w:t>
            </w:r>
            <w:r w:rsidRPr="00CD6D92">
              <w:rPr>
                <w:color w:val="0F0F0F"/>
                <w:spacing w:val="10"/>
                <w:w w:val="95"/>
                <w:sz w:val="20"/>
              </w:rPr>
              <w:t xml:space="preserve"> </w:t>
            </w:r>
            <w:r w:rsidRPr="00CD6D92">
              <w:rPr>
                <w:w w:val="95"/>
                <w:sz w:val="20"/>
              </w:rPr>
              <w:t>А,</w:t>
            </w:r>
            <w:r w:rsidRPr="00CD6D92">
              <w:rPr>
                <w:spacing w:val="-10"/>
                <w:w w:val="95"/>
                <w:sz w:val="20"/>
              </w:rPr>
              <w:t xml:space="preserve"> </w:t>
            </w:r>
            <w:r w:rsidRPr="00CD6D92">
              <w:rPr>
                <w:color w:val="0F0F0F"/>
                <w:w w:val="95"/>
                <w:sz w:val="20"/>
              </w:rPr>
              <w:t>мг</w:t>
            </w: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before="76" w:line="244" w:lineRule="auto"/>
              <w:ind w:left="285" w:right="55" w:hanging="172"/>
              <w:rPr>
                <w:sz w:val="20"/>
              </w:rPr>
            </w:pPr>
            <w:r w:rsidRPr="00CD6D92">
              <w:rPr>
                <w:w w:val="95"/>
                <w:sz w:val="20"/>
              </w:rPr>
              <w:t>Витамин</w:t>
            </w:r>
            <w:r w:rsidRPr="00CD6D92">
              <w:rPr>
                <w:spacing w:val="-50"/>
                <w:w w:val="95"/>
                <w:sz w:val="20"/>
              </w:rPr>
              <w:t xml:space="preserve"> </w:t>
            </w:r>
            <w:r w:rsidRPr="00CD6D92">
              <w:rPr>
                <w:color w:val="0F0F0F"/>
                <w:sz w:val="20"/>
              </w:rPr>
              <w:t>Е,</w:t>
            </w:r>
            <w:r w:rsidRPr="00CD6D92">
              <w:rPr>
                <w:color w:val="0F0F0F"/>
                <w:spacing w:val="-9"/>
                <w:sz w:val="20"/>
              </w:rPr>
              <w:t xml:space="preserve"> </w:t>
            </w:r>
            <w:r w:rsidRPr="00CD6D92">
              <w:rPr>
                <w:color w:val="010A13"/>
                <w:sz w:val="20"/>
              </w:rPr>
              <w:t>мг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before="10"/>
              <w:rPr>
                <w:sz w:val="19"/>
              </w:rPr>
            </w:pPr>
          </w:p>
          <w:p w:rsidR="000C4A48" w:rsidRPr="00CD6D92" w:rsidRDefault="000C4A48" w:rsidP="00AF3A56">
            <w:pPr>
              <w:pStyle w:val="TableParagraph"/>
              <w:ind w:left="100" w:right="51"/>
              <w:jc w:val="center"/>
              <w:rPr>
                <w:sz w:val="17"/>
              </w:rPr>
            </w:pPr>
            <w:r w:rsidRPr="00CD6D92">
              <w:rPr>
                <w:color w:val="0A0A0A"/>
                <w:w w:val="110"/>
                <w:sz w:val="17"/>
              </w:rPr>
              <w:t>Са,</w:t>
            </w:r>
            <w:r w:rsidRPr="00CD6D92">
              <w:rPr>
                <w:color w:val="0A0A0A"/>
                <w:spacing w:val="-13"/>
                <w:w w:val="110"/>
                <w:sz w:val="17"/>
              </w:rPr>
              <w:t xml:space="preserve"> </w:t>
            </w:r>
            <w:r w:rsidRPr="00CD6D92">
              <w:rPr>
                <w:w w:val="110"/>
                <w:sz w:val="17"/>
              </w:rPr>
              <w:t>мг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before="10"/>
              <w:rPr>
                <w:sz w:val="19"/>
              </w:rPr>
            </w:pPr>
          </w:p>
          <w:p w:rsidR="000C4A48" w:rsidRPr="00CD6D92" w:rsidRDefault="000C4A48" w:rsidP="00AF3A56">
            <w:pPr>
              <w:pStyle w:val="TableParagraph"/>
              <w:ind w:left="139" w:right="108"/>
              <w:jc w:val="center"/>
              <w:rPr>
                <w:sz w:val="17"/>
              </w:rPr>
            </w:pPr>
            <w:r w:rsidRPr="00CD6D92">
              <w:rPr>
                <w:w w:val="110"/>
                <w:sz w:val="17"/>
              </w:rPr>
              <w:t>Р,</w:t>
            </w:r>
            <w:r w:rsidRPr="00CD6D92">
              <w:rPr>
                <w:spacing w:val="-9"/>
                <w:w w:val="110"/>
                <w:sz w:val="17"/>
              </w:rPr>
              <w:t xml:space="preserve"> </w:t>
            </w:r>
            <w:r w:rsidRPr="00CD6D92">
              <w:rPr>
                <w:color w:val="0C0C0C"/>
                <w:w w:val="110"/>
                <w:sz w:val="17"/>
              </w:rPr>
              <w:t>мг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before="10"/>
              <w:rPr>
                <w:sz w:val="19"/>
              </w:rPr>
            </w:pPr>
          </w:p>
          <w:p w:rsidR="000C4A48" w:rsidRPr="00CD6D92" w:rsidRDefault="000C4A48" w:rsidP="00AF3A56">
            <w:pPr>
              <w:pStyle w:val="TableParagraph"/>
              <w:ind w:left="100"/>
              <w:rPr>
                <w:sz w:val="17"/>
              </w:rPr>
            </w:pPr>
            <w:r w:rsidRPr="00CD6D92">
              <w:rPr>
                <w:color w:val="0A0A0A"/>
                <w:w w:val="110"/>
                <w:sz w:val="17"/>
              </w:rPr>
              <w:t xml:space="preserve">Mg, </w:t>
            </w:r>
            <w:r w:rsidRPr="00CD6D92">
              <w:rPr>
                <w:color w:val="070707"/>
                <w:w w:val="110"/>
                <w:sz w:val="17"/>
              </w:rPr>
              <w:t>мг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before="10"/>
              <w:rPr>
                <w:sz w:val="19"/>
              </w:rPr>
            </w:pPr>
          </w:p>
          <w:p w:rsidR="000C4A48" w:rsidRPr="00CD6D92" w:rsidRDefault="000C4A48" w:rsidP="00AF3A56">
            <w:pPr>
              <w:pStyle w:val="TableParagraph"/>
              <w:ind w:left="135"/>
              <w:rPr>
                <w:sz w:val="17"/>
              </w:rPr>
            </w:pPr>
            <w:r w:rsidRPr="00CD6D92">
              <w:rPr>
                <w:w w:val="105"/>
                <w:sz w:val="17"/>
              </w:rPr>
              <w:t>Fe,</w:t>
            </w:r>
            <w:r w:rsidRPr="00CD6D92">
              <w:rPr>
                <w:spacing w:val="-3"/>
                <w:w w:val="105"/>
                <w:sz w:val="17"/>
              </w:rPr>
              <w:t xml:space="preserve"> </w:t>
            </w:r>
            <w:r w:rsidRPr="00CD6D92">
              <w:rPr>
                <w:color w:val="070707"/>
                <w:w w:val="105"/>
                <w:sz w:val="17"/>
              </w:rPr>
              <w:t>мг</w:t>
            </w:r>
          </w:p>
        </w:tc>
      </w:tr>
      <w:tr w:rsidR="000C4A48" w:rsidTr="00AF3A56">
        <w:trPr>
          <w:trHeight w:val="229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line="194" w:lineRule="exact"/>
              <w:ind w:left="50"/>
              <w:rPr>
                <w:sz w:val="17"/>
              </w:rPr>
            </w:pPr>
            <w:r w:rsidRPr="00CD6D92">
              <w:rPr>
                <w:w w:val="110"/>
                <w:sz w:val="17"/>
              </w:rPr>
              <w:t>1-ая</w:t>
            </w:r>
            <w:r w:rsidRPr="00CD6D92">
              <w:rPr>
                <w:spacing w:val="8"/>
                <w:w w:val="110"/>
                <w:sz w:val="17"/>
              </w:rPr>
              <w:t xml:space="preserve"> </w:t>
            </w:r>
            <w:r w:rsidRPr="00CD6D92">
              <w:rPr>
                <w:w w:val="110"/>
                <w:sz w:val="17"/>
              </w:rPr>
              <w:t>неделя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</w:tr>
      <w:tr w:rsidR="000C4A48" w:rsidTr="00AF3A56">
        <w:trPr>
          <w:trHeight w:val="234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before="3"/>
              <w:ind w:left="41"/>
              <w:rPr>
                <w:sz w:val="17"/>
              </w:rPr>
            </w:pPr>
            <w:r w:rsidRPr="00CD6D92">
              <w:rPr>
                <w:w w:val="115"/>
                <w:sz w:val="17"/>
              </w:rPr>
              <w:t>1</w:t>
            </w:r>
            <w:r w:rsidRPr="00CD6D92">
              <w:rPr>
                <w:spacing w:val="11"/>
                <w:w w:val="115"/>
                <w:sz w:val="17"/>
              </w:rPr>
              <w:t xml:space="preserve"> </w:t>
            </w:r>
            <w:r w:rsidRPr="00CD6D92">
              <w:rPr>
                <w:w w:val="115"/>
                <w:sz w:val="17"/>
              </w:rPr>
              <w:t>день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</w:tr>
      <w:tr w:rsidR="000C4A48" w:rsidTr="00AF3A56">
        <w:trPr>
          <w:trHeight w:val="234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before="3"/>
              <w:ind w:left="41"/>
              <w:rPr>
                <w:w w:val="115"/>
                <w:sz w:val="17"/>
              </w:rPr>
            </w:pPr>
            <w:r w:rsidRPr="00CD6D92">
              <w:rPr>
                <w:w w:val="115"/>
                <w:sz w:val="17"/>
              </w:rPr>
              <w:t>Фрукты свежие (апельсин)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  <w:r w:rsidRPr="00CD6D92">
              <w:rPr>
                <w:sz w:val="16"/>
              </w:rPr>
              <w:t>100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</w:tr>
      <w:tr w:rsidR="000C4A48" w:rsidTr="00AF3A56">
        <w:trPr>
          <w:trHeight w:val="402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spacing w:line="141" w:lineRule="exact"/>
              <w:ind w:left="46"/>
              <w:rPr>
                <w:sz w:val="17"/>
              </w:rPr>
            </w:pPr>
            <w:r w:rsidRPr="00CD6D92">
              <w:rPr>
                <w:w w:val="80"/>
                <w:sz w:val="17"/>
              </w:rPr>
              <w:t>71/20J</w:t>
            </w:r>
            <w:r w:rsidRPr="00CD6D92">
              <w:rPr>
                <w:spacing w:val="-12"/>
                <w:w w:val="80"/>
                <w:sz w:val="17"/>
              </w:rPr>
              <w:t xml:space="preserve"> </w:t>
            </w:r>
            <w:r w:rsidRPr="00CD6D92">
              <w:rPr>
                <w:w w:val="80"/>
                <w:sz w:val="17"/>
              </w:rPr>
              <w:t>5,</w:t>
            </w:r>
          </w:p>
          <w:p w:rsidR="000C4A48" w:rsidRPr="00CD6D92" w:rsidRDefault="000C4A48" w:rsidP="00AF3A56">
            <w:pPr>
              <w:pStyle w:val="TableParagraph"/>
              <w:spacing w:before="3"/>
              <w:rPr>
                <w:sz w:val="7"/>
              </w:rPr>
            </w:pPr>
          </w:p>
          <w:p w:rsidR="000C4A48" w:rsidRPr="00CD6D92" w:rsidRDefault="000C4A48" w:rsidP="00AF3A56">
            <w:pPr>
              <w:pStyle w:val="TableParagraph"/>
              <w:spacing w:line="124" w:lineRule="exact"/>
              <w:ind w:left="35"/>
              <w:rPr>
                <w:sz w:val="12"/>
              </w:rPr>
            </w:pPr>
            <w:r w:rsidRPr="00CD6D92">
              <w:rPr>
                <w:noProof/>
                <w:position w:val="-1"/>
                <w:sz w:val="12"/>
                <w:lang w:eastAsia="ru-RU"/>
              </w:rPr>
              <w:pict>
                <v:shape id="image12.png" o:spid="_x0000_i1027" type="#_x0000_t75" style="width:18pt;height:6pt;visibility:visible">
                  <v:imagedata r:id="rId10" o:title=""/>
                </v:shape>
              </w:pict>
            </w: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before="75"/>
              <w:ind w:left="46"/>
              <w:rPr>
                <w:sz w:val="17"/>
              </w:rPr>
            </w:pPr>
            <w:r w:rsidRPr="00CD6D92">
              <w:rPr>
                <w:color w:val="0A0A0A"/>
                <w:spacing w:val="-1"/>
                <w:sz w:val="17"/>
              </w:rPr>
              <w:t>Салат из моркови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before="52"/>
              <w:ind w:left="124" w:right="59"/>
              <w:jc w:val="center"/>
              <w:rPr>
                <w:sz w:val="20"/>
              </w:rPr>
            </w:pPr>
            <w:r w:rsidRPr="00CD6D92">
              <w:rPr>
                <w:w w:val="90"/>
                <w:sz w:val="20"/>
              </w:rPr>
              <w:t>60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before="52"/>
              <w:ind w:right="153"/>
              <w:jc w:val="right"/>
              <w:rPr>
                <w:sz w:val="20"/>
              </w:rPr>
            </w:pPr>
            <w:r w:rsidRPr="00CD6D92">
              <w:rPr>
                <w:color w:val="1D1D1D"/>
                <w:w w:val="85"/>
                <w:sz w:val="20"/>
              </w:rPr>
              <w:t>0,80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before="52"/>
              <w:ind w:left="126" w:right="70"/>
              <w:jc w:val="center"/>
              <w:rPr>
                <w:sz w:val="20"/>
              </w:rPr>
            </w:pPr>
            <w:r w:rsidRPr="00CD6D92">
              <w:rPr>
                <w:w w:val="90"/>
                <w:sz w:val="20"/>
              </w:rPr>
              <w:t>0,3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before="52"/>
              <w:ind w:right="3"/>
              <w:jc w:val="right"/>
              <w:rPr>
                <w:sz w:val="20"/>
              </w:rPr>
            </w:pPr>
            <w:r w:rsidRPr="00CD6D92">
              <w:rPr>
                <w:color w:val="0F0F0F"/>
                <w:w w:val="95"/>
                <w:sz w:val="20"/>
              </w:rPr>
              <w:t>8,00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before="61"/>
              <w:ind w:right="-15"/>
              <w:jc w:val="right"/>
              <w:rPr>
                <w:sz w:val="19"/>
              </w:rPr>
            </w:pPr>
            <w:r w:rsidRPr="00CD6D92">
              <w:rPr>
                <w:w w:val="90"/>
                <w:sz w:val="19"/>
              </w:rPr>
              <w:t>64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before="61"/>
              <w:ind w:left="218"/>
              <w:rPr>
                <w:sz w:val="19"/>
              </w:rPr>
            </w:pPr>
            <w:r w:rsidRPr="00CD6D92">
              <w:rPr>
                <w:sz w:val="19"/>
              </w:rPr>
              <w:t>0,036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spacing w:before="61"/>
              <w:ind w:left="134"/>
              <w:rPr>
                <w:sz w:val="19"/>
              </w:rPr>
            </w:pPr>
            <w:r w:rsidRPr="00CD6D92">
              <w:rPr>
                <w:color w:val="212121"/>
                <w:w w:val="85"/>
                <w:sz w:val="19"/>
              </w:rPr>
              <w:t>15,000</w:t>
            </w: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before="80"/>
              <w:ind w:right="237"/>
              <w:jc w:val="right"/>
              <w:rPr>
                <w:sz w:val="17"/>
              </w:rPr>
            </w:pPr>
            <w:r w:rsidRPr="00CD6D92">
              <w:rPr>
                <w:color w:val="0A0A0A"/>
                <w:sz w:val="17"/>
              </w:rPr>
              <w:t>0</w:t>
            </w:r>
            <w:r w:rsidRPr="00CD6D92">
              <w:rPr>
                <w:color w:val="0A0A0A"/>
                <w:spacing w:val="-8"/>
                <w:sz w:val="17"/>
              </w:rPr>
              <w:t xml:space="preserve"> </w:t>
            </w:r>
            <w:r w:rsidRPr="00CD6D92">
              <w:rPr>
                <w:color w:val="0A0A0A"/>
                <w:sz w:val="17"/>
              </w:rPr>
              <w:t>420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before="80"/>
              <w:ind w:left="100" w:right="41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8,400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before="80"/>
              <w:ind w:left="139" w:right="110"/>
              <w:jc w:val="center"/>
              <w:rPr>
                <w:sz w:val="17"/>
              </w:rPr>
            </w:pPr>
            <w:r w:rsidRPr="00CD6D92">
              <w:rPr>
                <w:color w:val="2D2D2D"/>
                <w:sz w:val="17"/>
              </w:rPr>
              <w:t>15,600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before="80"/>
              <w:ind w:left="133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12,</w:t>
            </w:r>
            <w:r w:rsidRPr="00CD6D92">
              <w:rPr>
                <w:color w:val="111111"/>
                <w:sz w:val="17"/>
              </w:rPr>
              <w:t>000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before="80"/>
              <w:ind w:left="190"/>
              <w:rPr>
                <w:sz w:val="17"/>
              </w:rPr>
            </w:pPr>
            <w:r w:rsidRPr="00CD6D92">
              <w:rPr>
                <w:color w:val="313131"/>
                <w:sz w:val="17"/>
              </w:rPr>
              <w:t>0,</w:t>
            </w:r>
            <w:r w:rsidRPr="00CD6D92">
              <w:rPr>
                <w:color w:val="111111"/>
                <w:sz w:val="17"/>
              </w:rPr>
              <w:t>540</w:t>
            </w:r>
          </w:p>
        </w:tc>
      </w:tr>
      <w:tr w:rsidR="000C4A48" w:rsidTr="00AF3A56">
        <w:trPr>
          <w:trHeight w:val="412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spacing w:before="162"/>
              <w:ind w:left="41"/>
              <w:rPr>
                <w:sz w:val="17"/>
              </w:rPr>
            </w:pPr>
            <w:r w:rsidRPr="00CD6D92">
              <w:rPr>
                <w:color w:val="3F3F3F"/>
                <w:sz w:val="17"/>
              </w:rPr>
              <w:t>Ттк</w:t>
            </w: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line="170" w:lineRule="exact"/>
              <w:ind w:left="46"/>
              <w:rPr>
                <w:sz w:val="17"/>
              </w:rPr>
            </w:pPr>
            <w:r w:rsidRPr="00CD6D92">
              <w:rPr>
                <w:sz w:val="17"/>
              </w:rPr>
              <w:t>Бифштекс</w:t>
            </w:r>
            <w:r w:rsidRPr="00CD6D92">
              <w:rPr>
                <w:spacing w:val="-9"/>
                <w:sz w:val="17"/>
              </w:rPr>
              <w:t xml:space="preserve"> </w:t>
            </w:r>
            <w:r w:rsidRPr="00CD6D92">
              <w:rPr>
                <w:sz w:val="17"/>
              </w:rPr>
              <w:t>(БИТОЧКИ,ШНИЦЕЛИ)</w:t>
            </w:r>
          </w:p>
          <w:p w:rsidR="000C4A48" w:rsidRPr="00CD6D92" w:rsidRDefault="000C4A48" w:rsidP="00AF3A56">
            <w:pPr>
              <w:pStyle w:val="TableParagraph"/>
              <w:spacing w:before="11"/>
              <w:ind w:left="46"/>
              <w:rPr>
                <w:sz w:val="17"/>
              </w:rPr>
            </w:pPr>
            <w:r w:rsidRPr="00CD6D92">
              <w:rPr>
                <w:w w:val="95"/>
                <w:sz w:val="17"/>
              </w:rPr>
              <w:t>РУБЛЕННЫЕ</w:t>
            </w:r>
            <w:r w:rsidRPr="00CD6D92">
              <w:rPr>
                <w:spacing w:val="25"/>
                <w:w w:val="95"/>
                <w:sz w:val="17"/>
              </w:rPr>
              <w:t xml:space="preserve"> </w:t>
            </w:r>
            <w:r w:rsidRPr="00CD6D92">
              <w:rPr>
                <w:w w:val="95"/>
                <w:sz w:val="17"/>
              </w:rPr>
              <w:t>ИЗ</w:t>
            </w:r>
            <w:r w:rsidRPr="00CD6D92">
              <w:rPr>
                <w:spacing w:val="16"/>
                <w:w w:val="95"/>
                <w:sz w:val="17"/>
              </w:rPr>
              <w:t xml:space="preserve"> </w:t>
            </w:r>
            <w:r w:rsidRPr="00CD6D92">
              <w:rPr>
                <w:color w:val="0F0F0F"/>
                <w:w w:val="95"/>
                <w:sz w:val="17"/>
              </w:rPr>
              <w:t>ГОВЯДИНЫ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before="85"/>
              <w:ind w:left="126" w:right="59"/>
              <w:jc w:val="center"/>
              <w:rPr>
                <w:sz w:val="17"/>
              </w:rPr>
            </w:pPr>
            <w:r w:rsidRPr="00CD6D92">
              <w:rPr>
                <w:color w:val="2D2D2D"/>
                <w:sz w:val="17"/>
              </w:rPr>
              <w:t>80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before="85"/>
              <w:ind w:right="134"/>
              <w:jc w:val="right"/>
              <w:rPr>
                <w:sz w:val="17"/>
              </w:rPr>
            </w:pPr>
            <w:r w:rsidRPr="00CD6D92">
              <w:rPr>
                <w:color w:val="3B3B3B"/>
                <w:w w:val="85"/>
                <w:sz w:val="17"/>
              </w:rPr>
              <w:t>8,</w:t>
            </w:r>
            <w:r w:rsidRPr="00CD6D92">
              <w:rPr>
                <w:color w:val="3B3B3B"/>
                <w:spacing w:val="-25"/>
                <w:w w:val="85"/>
                <w:sz w:val="17"/>
              </w:rPr>
              <w:t xml:space="preserve"> </w:t>
            </w:r>
            <w:r w:rsidRPr="00CD6D92">
              <w:rPr>
                <w:color w:val="0F0F0F"/>
                <w:w w:val="85"/>
                <w:sz w:val="17"/>
              </w:rPr>
              <w:t>200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before="85"/>
              <w:ind w:left="126" w:right="70"/>
              <w:jc w:val="center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9,900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before="85"/>
              <w:ind w:right="14"/>
              <w:jc w:val="right"/>
              <w:rPr>
                <w:sz w:val="17"/>
              </w:rPr>
            </w:pPr>
            <w:r w:rsidRPr="00CD6D92">
              <w:rPr>
                <w:sz w:val="17"/>
              </w:rPr>
              <w:t>10,210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before="80"/>
              <w:ind w:right="-15"/>
              <w:jc w:val="right"/>
              <w:rPr>
                <w:sz w:val="17"/>
              </w:rPr>
            </w:pPr>
            <w:r w:rsidRPr="00CD6D92">
              <w:rPr>
                <w:color w:val="151515"/>
                <w:sz w:val="17"/>
              </w:rPr>
              <w:t>151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before="80"/>
              <w:ind w:left="219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0,050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spacing w:before="80"/>
              <w:ind w:left="170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0,050</w:t>
            </w: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spacing w:before="80"/>
              <w:ind w:left="101" w:right="70"/>
              <w:jc w:val="center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2,080</w:t>
            </w: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before="80"/>
              <w:ind w:right="242"/>
              <w:jc w:val="right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2,510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before="80"/>
              <w:ind w:left="100" w:right="50"/>
              <w:jc w:val="center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27,800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before="80"/>
              <w:ind w:left="139" w:right="105"/>
              <w:jc w:val="center"/>
              <w:rPr>
                <w:sz w:val="17"/>
              </w:rPr>
            </w:pPr>
            <w:r w:rsidRPr="00CD6D92">
              <w:rPr>
                <w:color w:val="3F3F3F"/>
                <w:sz w:val="17"/>
              </w:rPr>
              <w:t>1</w:t>
            </w:r>
            <w:r w:rsidRPr="00CD6D92">
              <w:rPr>
                <w:color w:val="0A0A0A"/>
                <w:sz w:val="17"/>
              </w:rPr>
              <w:t>12,</w:t>
            </w:r>
            <w:r w:rsidRPr="00CD6D92">
              <w:rPr>
                <w:color w:val="0E0E0E"/>
                <w:sz w:val="17"/>
              </w:rPr>
              <w:t>100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before="80"/>
              <w:ind w:left="127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22,100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before="80"/>
              <w:ind w:left="188"/>
              <w:rPr>
                <w:sz w:val="17"/>
              </w:rPr>
            </w:pPr>
            <w:r w:rsidRPr="00CD6D92">
              <w:rPr>
                <w:sz w:val="17"/>
              </w:rPr>
              <w:t>1,150</w:t>
            </w:r>
          </w:p>
        </w:tc>
      </w:tr>
      <w:tr w:rsidR="000C4A48" w:rsidTr="00AF3A56">
        <w:trPr>
          <w:trHeight w:val="397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spacing w:line="137" w:lineRule="exact"/>
              <w:ind w:left="43"/>
              <w:rPr>
                <w:sz w:val="17"/>
              </w:rPr>
            </w:pPr>
            <w:r w:rsidRPr="00CD6D92">
              <w:rPr>
                <w:color w:val="151515"/>
                <w:w w:val="90"/>
                <w:sz w:val="17"/>
              </w:rPr>
              <w:t>bO8/2004,66</w:t>
            </w: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line="161" w:lineRule="exact"/>
              <w:ind w:left="46"/>
              <w:rPr>
                <w:sz w:val="17"/>
              </w:rPr>
            </w:pPr>
            <w:r w:rsidRPr="00CD6D92">
              <w:rPr>
                <w:color w:val="050505"/>
                <w:w w:val="95"/>
                <w:sz w:val="17"/>
              </w:rPr>
              <w:t>КАША</w:t>
            </w:r>
            <w:r w:rsidRPr="00CD6D92">
              <w:rPr>
                <w:color w:val="050505"/>
                <w:spacing w:val="29"/>
                <w:w w:val="95"/>
                <w:sz w:val="17"/>
              </w:rPr>
              <w:t xml:space="preserve"> </w:t>
            </w:r>
            <w:r w:rsidRPr="00CD6D92">
              <w:rPr>
                <w:color w:val="0F0F0F"/>
                <w:w w:val="95"/>
                <w:sz w:val="17"/>
              </w:rPr>
              <w:t>ГРЕЧНЕ</w:t>
            </w:r>
            <w:r w:rsidRPr="00CD6D92">
              <w:rPr>
                <w:color w:val="242424"/>
                <w:w w:val="95"/>
                <w:sz w:val="17"/>
              </w:rPr>
              <w:t>ВАЯ</w:t>
            </w:r>
            <w:r w:rsidRPr="00CD6D92">
              <w:rPr>
                <w:color w:val="242424"/>
                <w:spacing w:val="14"/>
                <w:w w:val="95"/>
                <w:sz w:val="17"/>
              </w:rPr>
              <w:t xml:space="preserve"> </w:t>
            </w:r>
            <w:r w:rsidRPr="00CD6D92">
              <w:rPr>
                <w:color w:val="0A0A0A"/>
                <w:w w:val="95"/>
                <w:sz w:val="17"/>
              </w:rPr>
              <w:t>РАССЫПЧАТАЯ</w:t>
            </w:r>
            <w:r w:rsidRPr="00CD6D92">
              <w:rPr>
                <w:color w:val="0A0A0A"/>
                <w:spacing w:val="48"/>
                <w:sz w:val="17"/>
              </w:rPr>
              <w:t xml:space="preserve"> </w:t>
            </w:r>
            <w:r w:rsidRPr="00CD6D92">
              <w:rPr>
                <w:w w:val="95"/>
                <w:sz w:val="17"/>
              </w:rPr>
              <w:t>С</w:t>
            </w:r>
          </w:p>
          <w:p w:rsidR="000C4A48" w:rsidRPr="00CD6D92" w:rsidRDefault="000C4A48" w:rsidP="00AF3A56">
            <w:pPr>
              <w:pStyle w:val="TableParagraph"/>
              <w:spacing w:before="20"/>
              <w:ind w:left="46"/>
              <w:rPr>
                <w:sz w:val="17"/>
              </w:rPr>
            </w:pPr>
            <w:r w:rsidRPr="00CD6D92">
              <w:rPr>
                <w:color w:val="050505"/>
                <w:sz w:val="17"/>
              </w:rPr>
              <w:t>МАСЛОМ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before="56"/>
              <w:ind w:left="117" w:right="59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150/5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before="56"/>
              <w:ind w:right="145"/>
              <w:jc w:val="right"/>
              <w:rPr>
                <w:sz w:val="17"/>
              </w:rPr>
            </w:pPr>
            <w:r w:rsidRPr="00CD6D92">
              <w:rPr>
                <w:color w:val="262626"/>
                <w:sz w:val="17"/>
              </w:rPr>
              <w:t>3,600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before="56"/>
              <w:ind w:left="126" w:right="67"/>
              <w:jc w:val="center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7,000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before="56"/>
              <w:ind w:right="14"/>
              <w:jc w:val="right"/>
              <w:rPr>
                <w:sz w:val="17"/>
              </w:rPr>
            </w:pPr>
            <w:r w:rsidRPr="00CD6D92">
              <w:rPr>
                <w:sz w:val="17"/>
              </w:rPr>
              <w:t>29,000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before="56"/>
              <w:ind w:right="-15"/>
              <w:jc w:val="right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193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before="56"/>
              <w:ind w:left="213"/>
              <w:rPr>
                <w:sz w:val="17"/>
              </w:rPr>
            </w:pPr>
            <w:r w:rsidRPr="00CD6D92">
              <w:rPr>
                <w:color w:val="0C0C0C"/>
                <w:sz w:val="17"/>
              </w:rPr>
              <w:t>0,292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spacing w:before="75"/>
              <w:ind w:left="101" w:right="78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41,000</w:t>
            </w: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before="75"/>
              <w:ind w:right="241"/>
              <w:jc w:val="right"/>
              <w:rPr>
                <w:sz w:val="17"/>
              </w:rPr>
            </w:pPr>
            <w:r w:rsidRPr="00CD6D92">
              <w:rPr>
                <w:color w:val="0A0A0A"/>
                <w:sz w:val="17"/>
              </w:rPr>
              <w:t>0,518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before="75"/>
              <w:ind w:left="100" w:right="69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27.352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before="75"/>
              <w:ind w:left="139" w:right="125"/>
              <w:jc w:val="center"/>
              <w:rPr>
                <w:sz w:val="17"/>
              </w:rPr>
            </w:pPr>
            <w:r w:rsidRPr="00CD6D92">
              <w:rPr>
                <w:color w:val="1A1A1A"/>
                <w:spacing w:val="-1"/>
                <w:w w:val="90"/>
                <w:sz w:val="17"/>
              </w:rPr>
              <w:t>18О,</w:t>
            </w:r>
            <w:r w:rsidRPr="00CD6D92">
              <w:rPr>
                <w:color w:val="1A1A1A"/>
                <w:spacing w:val="-26"/>
                <w:w w:val="90"/>
                <w:sz w:val="17"/>
              </w:rPr>
              <w:t xml:space="preserve"> </w:t>
            </w:r>
            <w:r w:rsidRPr="00CD6D92">
              <w:rPr>
                <w:color w:val="2A2A2A"/>
                <w:spacing w:val="-1"/>
                <w:w w:val="90"/>
                <w:sz w:val="17"/>
              </w:rPr>
              <w:t>553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before="75"/>
              <w:ind w:left="85"/>
              <w:rPr>
                <w:sz w:val="17"/>
              </w:rPr>
            </w:pPr>
            <w:r w:rsidRPr="00CD6D92">
              <w:rPr>
                <w:sz w:val="17"/>
              </w:rPr>
              <w:t>104,550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before="75"/>
              <w:ind w:left="180"/>
              <w:rPr>
                <w:sz w:val="17"/>
              </w:rPr>
            </w:pPr>
            <w:r w:rsidRPr="00CD6D92">
              <w:rPr>
                <w:color w:val="383838"/>
                <w:sz w:val="17"/>
              </w:rPr>
              <w:t>3,</w:t>
            </w:r>
            <w:r w:rsidRPr="00CD6D92">
              <w:rPr>
                <w:color w:val="232323"/>
                <w:sz w:val="17"/>
              </w:rPr>
              <w:t>501</w:t>
            </w:r>
          </w:p>
        </w:tc>
      </w:tr>
      <w:tr w:rsidR="000C4A48" w:rsidTr="00AF3A56">
        <w:trPr>
          <w:trHeight w:val="402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spacing w:line="141" w:lineRule="exact"/>
              <w:ind w:left="48"/>
              <w:rPr>
                <w:sz w:val="17"/>
              </w:rPr>
            </w:pPr>
            <w:r w:rsidRPr="00CD6D92">
              <w:rPr>
                <w:color w:val="181818"/>
                <w:w w:val="95"/>
                <w:sz w:val="17"/>
              </w:rPr>
              <w:t>69372004,</w:t>
            </w:r>
          </w:p>
          <w:p w:rsidR="000C4A48" w:rsidRPr="00CD6D92" w:rsidRDefault="000C4A48" w:rsidP="00AF3A56">
            <w:pPr>
              <w:pStyle w:val="TableParagraph"/>
              <w:spacing w:before="25"/>
              <w:ind w:left="35"/>
              <w:rPr>
                <w:i/>
                <w:sz w:val="17"/>
              </w:rPr>
            </w:pPr>
            <w:r w:rsidRPr="00CD6D92">
              <w:rPr>
                <w:i/>
                <w:color w:val="1A1A1A"/>
                <w:w w:val="90"/>
                <w:sz w:val="17"/>
              </w:rPr>
              <w:t>36.</w:t>
            </w:r>
            <w:r w:rsidRPr="00CD6D92">
              <w:rPr>
                <w:color w:val="1A1A1A"/>
                <w:w w:val="90"/>
                <w:sz w:val="17"/>
              </w:rPr>
              <w:t>ш</w:t>
            </w:r>
            <w:r w:rsidRPr="00CD6D92">
              <w:rPr>
                <w:i/>
                <w:color w:val="1A1A1A"/>
                <w:w w:val="90"/>
                <w:sz w:val="17"/>
              </w:rPr>
              <w:t>к</w:t>
            </w: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before="4"/>
              <w:rPr>
                <w:sz w:val="10"/>
              </w:rPr>
            </w:pPr>
          </w:p>
          <w:p w:rsidR="000C4A48" w:rsidRPr="00CD6D92" w:rsidRDefault="000C4A48" w:rsidP="00AF3A56">
            <w:pPr>
              <w:pStyle w:val="TableParagraph"/>
              <w:spacing w:line="124" w:lineRule="exact"/>
              <w:ind w:left="59"/>
              <w:rPr>
                <w:sz w:val="18"/>
                <w:szCs w:val="18"/>
              </w:rPr>
            </w:pPr>
            <w:r w:rsidRPr="00CD6D92">
              <w:rPr>
                <w:noProof/>
                <w:position w:val="-1"/>
                <w:sz w:val="18"/>
                <w:szCs w:val="18"/>
                <w:lang w:eastAsia="ru-RU"/>
              </w:rPr>
              <w:t>Чай с Молоком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before="85"/>
              <w:ind w:left="126" w:right="59"/>
              <w:jc w:val="center"/>
              <w:rPr>
                <w:sz w:val="17"/>
              </w:rPr>
            </w:pPr>
            <w:r w:rsidRPr="00CD6D92">
              <w:rPr>
                <w:color w:val="1C1C1C"/>
                <w:sz w:val="17"/>
              </w:rPr>
              <w:t>200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before="85"/>
              <w:ind w:right="145"/>
              <w:jc w:val="right"/>
              <w:rPr>
                <w:sz w:val="17"/>
              </w:rPr>
            </w:pPr>
            <w:r w:rsidRPr="00CD6D92">
              <w:rPr>
                <w:color w:val="1C1C1C"/>
                <w:sz w:val="17"/>
              </w:rPr>
              <w:t>3,780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before="85"/>
              <w:ind w:left="126" w:right="70"/>
              <w:jc w:val="center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0,670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before="85"/>
              <w:ind w:right="14"/>
              <w:jc w:val="right"/>
              <w:rPr>
                <w:sz w:val="17"/>
              </w:rPr>
            </w:pPr>
            <w:r w:rsidRPr="00CD6D92">
              <w:rPr>
                <w:color w:val="1A1A1A"/>
                <w:sz w:val="17"/>
              </w:rPr>
              <w:t>21,000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before="85"/>
              <w:ind w:right="-15"/>
              <w:jc w:val="right"/>
              <w:rPr>
                <w:sz w:val="17"/>
              </w:rPr>
            </w:pPr>
            <w:r w:rsidRPr="00CD6D92">
              <w:rPr>
                <w:color w:val="262626"/>
                <w:sz w:val="17"/>
              </w:rPr>
              <w:t>105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before="85"/>
              <w:ind w:left="219"/>
              <w:rPr>
                <w:sz w:val="17"/>
              </w:rPr>
            </w:pPr>
            <w:r w:rsidRPr="00CD6D92">
              <w:rPr>
                <w:color w:val="1C1C1C"/>
                <w:sz w:val="17"/>
              </w:rPr>
              <w:t>0,200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spacing w:before="85"/>
              <w:ind w:left="169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1.330</w:t>
            </w: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spacing w:before="85"/>
              <w:ind w:left="26"/>
              <w:jc w:val="center"/>
              <w:rPr>
                <w:sz w:val="17"/>
              </w:rPr>
            </w:pPr>
            <w:r w:rsidRPr="00CD6D92">
              <w:rPr>
                <w:color w:val="232323"/>
                <w:w w:val="95"/>
                <w:sz w:val="17"/>
              </w:rPr>
              <w:t>0</w:t>
            </w: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before="85"/>
              <w:ind w:right="261"/>
              <w:jc w:val="right"/>
              <w:rPr>
                <w:sz w:val="17"/>
              </w:rPr>
            </w:pPr>
            <w:r w:rsidRPr="00CD6D92">
              <w:rPr>
                <w:color w:val="2F2F2F"/>
                <w:sz w:val="17"/>
              </w:rPr>
              <w:t>0,000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before="85"/>
              <w:ind w:left="100" w:right="75"/>
              <w:jc w:val="center"/>
              <w:rPr>
                <w:sz w:val="17"/>
              </w:rPr>
            </w:pPr>
            <w:r w:rsidRPr="00CD6D92">
              <w:rPr>
                <w:color w:val="0A0A0A"/>
                <w:sz w:val="17"/>
              </w:rPr>
              <w:t>133,330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before="85"/>
              <w:ind w:left="139" w:right="120"/>
              <w:jc w:val="center"/>
              <w:rPr>
                <w:sz w:val="17"/>
              </w:rPr>
            </w:pPr>
            <w:r w:rsidRPr="00CD6D92">
              <w:rPr>
                <w:color w:val="2D2D2D"/>
                <w:sz w:val="17"/>
              </w:rPr>
              <w:t>11,</w:t>
            </w:r>
            <w:r w:rsidRPr="00CD6D92">
              <w:rPr>
                <w:color w:val="2D2D2D"/>
                <w:spacing w:val="86"/>
                <w:sz w:val="17"/>
              </w:rPr>
              <w:t xml:space="preserve"> </w:t>
            </w:r>
            <w:r w:rsidRPr="00CD6D92">
              <w:rPr>
                <w:color w:val="212121"/>
                <w:sz w:val="17"/>
              </w:rPr>
              <w:t>10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before="85"/>
              <w:ind w:left="117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25,560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before="85"/>
              <w:ind w:left="173"/>
              <w:rPr>
                <w:sz w:val="17"/>
              </w:rPr>
            </w:pPr>
            <w:r w:rsidRPr="00CD6D92">
              <w:rPr>
                <w:sz w:val="17"/>
              </w:rPr>
              <w:t>2,000</w:t>
            </w:r>
          </w:p>
        </w:tc>
      </w:tr>
      <w:tr w:rsidR="000C4A48" w:rsidTr="00AF3A56">
        <w:trPr>
          <w:trHeight w:val="215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line="175" w:lineRule="exact"/>
              <w:ind w:left="49"/>
              <w:rPr>
                <w:sz w:val="17"/>
              </w:rPr>
            </w:pPr>
            <w:r w:rsidRPr="00CD6D92">
              <w:rPr>
                <w:sz w:val="17"/>
              </w:rPr>
              <w:t>ХЛЕБ</w:t>
            </w:r>
            <w:r w:rsidRPr="00CD6D92">
              <w:rPr>
                <w:spacing w:val="-7"/>
                <w:sz w:val="17"/>
              </w:rPr>
              <w:t xml:space="preserve"> </w:t>
            </w:r>
            <w:r w:rsidRPr="00CD6D92">
              <w:rPr>
                <w:sz w:val="17"/>
              </w:rPr>
              <w:t>СЕЛЬСКИХ</w:t>
            </w:r>
            <w:r w:rsidRPr="00CD6D92">
              <w:rPr>
                <w:spacing w:val="47"/>
                <w:sz w:val="17"/>
              </w:rPr>
              <w:t xml:space="preserve"> </w:t>
            </w:r>
            <w:r w:rsidRPr="00CD6D92">
              <w:rPr>
                <w:color w:val="242424"/>
                <w:sz w:val="17"/>
              </w:rPr>
              <w:t>1</w:t>
            </w:r>
            <w:r w:rsidRPr="00CD6D92">
              <w:rPr>
                <w:color w:val="242424"/>
                <w:spacing w:val="-3"/>
                <w:sz w:val="17"/>
              </w:rPr>
              <w:t xml:space="preserve"> </w:t>
            </w:r>
            <w:r w:rsidRPr="00CD6D92">
              <w:rPr>
                <w:color w:val="161616"/>
                <w:sz w:val="17"/>
              </w:rPr>
              <w:t>сорт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29" w:right="48"/>
              <w:jc w:val="center"/>
              <w:rPr>
                <w:sz w:val="17"/>
              </w:rPr>
            </w:pPr>
            <w:r w:rsidRPr="00CD6D92">
              <w:rPr>
                <w:color w:val="0E0E0E"/>
                <w:sz w:val="17"/>
              </w:rPr>
              <w:t>20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275"/>
              <w:rPr>
                <w:sz w:val="17"/>
              </w:rPr>
            </w:pPr>
            <w:r w:rsidRPr="00CD6D92">
              <w:rPr>
                <w:color w:val="151515"/>
                <w:sz w:val="17"/>
              </w:rPr>
              <w:t>1,3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26" w:right="64"/>
              <w:jc w:val="center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0,2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4"/>
              <w:jc w:val="right"/>
              <w:rPr>
                <w:sz w:val="17"/>
              </w:rPr>
            </w:pPr>
            <w:r w:rsidRPr="00CD6D92">
              <w:rPr>
                <w:color w:val="363636"/>
                <w:w w:val="96"/>
                <w:sz w:val="17"/>
              </w:rPr>
              <w:t>7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 w:rsidRPr="00CD6D92">
              <w:rPr>
                <w:color w:val="242424"/>
                <w:sz w:val="17"/>
              </w:rPr>
              <w:t>35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267"/>
              <w:rPr>
                <w:sz w:val="17"/>
              </w:rPr>
            </w:pPr>
            <w:r w:rsidRPr="00CD6D92">
              <w:rPr>
                <w:sz w:val="17"/>
              </w:rPr>
              <w:t>0,02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57"/>
              <w:jc w:val="center"/>
              <w:rPr>
                <w:sz w:val="17"/>
              </w:rPr>
            </w:pPr>
            <w:r w:rsidRPr="00CD6D92">
              <w:rPr>
                <w:color w:val="2F2F2F"/>
                <w:w w:val="95"/>
                <w:sz w:val="17"/>
              </w:rPr>
              <w:t>0</w:t>
            </w: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26"/>
              <w:jc w:val="center"/>
              <w:rPr>
                <w:sz w:val="17"/>
              </w:rPr>
            </w:pPr>
            <w:r w:rsidRPr="00CD6D92">
              <w:rPr>
                <w:color w:val="333333"/>
                <w:w w:val="95"/>
                <w:sz w:val="17"/>
              </w:rPr>
              <w:t>0</w:t>
            </w: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351"/>
              <w:jc w:val="right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0,2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00" w:right="72"/>
              <w:jc w:val="center"/>
              <w:rPr>
                <w:sz w:val="17"/>
              </w:rPr>
            </w:pPr>
            <w:r w:rsidRPr="00CD6D92">
              <w:rPr>
                <w:color w:val="2B2B2B"/>
                <w:sz w:val="17"/>
              </w:rPr>
              <w:t>4.7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39" w:right="135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21.1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236" w:right="223"/>
              <w:jc w:val="center"/>
              <w:rPr>
                <w:sz w:val="17"/>
              </w:rPr>
            </w:pPr>
            <w:r w:rsidRPr="00CD6D92">
              <w:rPr>
                <w:color w:val="2F2F2F"/>
                <w:sz w:val="17"/>
              </w:rPr>
              <w:t>6.3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218"/>
              <w:rPr>
                <w:sz w:val="17"/>
              </w:rPr>
            </w:pPr>
            <w:r w:rsidRPr="00CD6D92">
              <w:rPr>
                <w:color w:val="0A0A0A"/>
                <w:sz w:val="17"/>
              </w:rPr>
              <w:t>0,52</w:t>
            </w:r>
          </w:p>
        </w:tc>
      </w:tr>
      <w:tr w:rsidR="000C4A48" w:rsidTr="00AF3A56">
        <w:trPr>
          <w:trHeight w:val="220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49"/>
              <w:rPr>
                <w:sz w:val="17"/>
              </w:rPr>
            </w:pPr>
            <w:r w:rsidRPr="00CD6D92">
              <w:rPr>
                <w:color w:val="070707"/>
                <w:sz w:val="17"/>
              </w:rPr>
              <w:t xml:space="preserve">ХЛЕБ </w:t>
            </w:r>
            <w:r w:rsidRPr="00CD6D92">
              <w:rPr>
                <w:color w:val="070707"/>
                <w:spacing w:val="-1"/>
                <w:sz w:val="17"/>
              </w:rPr>
              <w:t xml:space="preserve"> </w:t>
            </w:r>
            <w:r w:rsidRPr="00CD6D92">
              <w:rPr>
                <w:sz w:val="17"/>
              </w:rPr>
              <w:t>БЕЛЫИ</w:t>
            </w:r>
            <w:r w:rsidRPr="00CD6D92">
              <w:rPr>
                <w:spacing w:val="7"/>
                <w:sz w:val="17"/>
              </w:rPr>
              <w:t xml:space="preserve"> </w:t>
            </w:r>
            <w:r w:rsidRPr="00CD6D92">
              <w:rPr>
                <w:color w:val="111111"/>
                <w:sz w:val="17"/>
              </w:rPr>
              <w:t>1</w:t>
            </w:r>
            <w:r w:rsidRPr="00CD6D92">
              <w:rPr>
                <w:color w:val="111111"/>
                <w:spacing w:val="-1"/>
                <w:sz w:val="17"/>
              </w:rPr>
              <w:t xml:space="preserve"> </w:t>
            </w:r>
            <w:r w:rsidRPr="00CD6D92">
              <w:rPr>
                <w:color w:val="0F0F0F"/>
                <w:sz w:val="17"/>
              </w:rPr>
              <w:t>сорт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26" w:right="59"/>
              <w:jc w:val="center"/>
              <w:rPr>
                <w:sz w:val="17"/>
              </w:rPr>
            </w:pPr>
            <w:r w:rsidRPr="00CD6D92">
              <w:rPr>
                <w:color w:val="242424"/>
                <w:sz w:val="17"/>
              </w:rPr>
              <w:t>30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147"/>
              <w:jc w:val="right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2,280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16" w:right="70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0,240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12"/>
              <w:jc w:val="right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34,760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 w:rsidRPr="00CD6D92">
              <w:rPr>
                <w:color w:val="2B2B2B"/>
                <w:sz w:val="17"/>
              </w:rPr>
              <w:t>71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 w:rsidRPr="00CD6D92">
              <w:rPr>
                <w:color w:val="0A0A0A"/>
                <w:sz w:val="17"/>
              </w:rPr>
              <w:t>0,033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254"/>
              <w:jc w:val="right"/>
              <w:rPr>
                <w:sz w:val="17"/>
              </w:rPr>
            </w:pPr>
            <w:r w:rsidRPr="00CD6D92">
              <w:rPr>
                <w:color w:val="111111"/>
                <w:w w:val="95"/>
                <w:sz w:val="17"/>
              </w:rPr>
              <w:t>О,ЗЗ0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00" w:right="59"/>
              <w:jc w:val="center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6,000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39" w:right="132"/>
              <w:jc w:val="center"/>
              <w:rPr>
                <w:sz w:val="17"/>
              </w:rPr>
            </w:pPr>
            <w:r w:rsidRPr="00CD6D92">
              <w:rPr>
                <w:color w:val="1C1C1C"/>
                <w:sz w:val="17"/>
              </w:rPr>
              <w:t>19.500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68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4,200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70"/>
              <w:rPr>
                <w:sz w:val="17"/>
              </w:rPr>
            </w:pPr>
            <w:r w:rsidRPr="00CD6D92">
              <w:rPr>
                <w:color w:val="1A1A1A"/>
                <w:sz w:val="17"/>
              </w:rPr>
              <w:t>0,330</w:t>
            </w:r>
          </w:p>
        </w:tc>
      </w:tr>
      <w:tr w:rsidR="000C4A48" w:rsidTr="00AF3A56">
        <w:trPr>
          <w:trHeight w:val="210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line="144" w:lineRule="exact"/>
              <w:ind w:left="2728" w:right="-29"/>
              <w:rPr>
                <w:sz w:val="14"/>
              </w:rPr>
            </w:pPr>
            <w:r w:rsidRPr="00CD6D92">
              <w:rPr>
                <w:noProof/>
                <w:position w:val="-2"/>
                <w:sz w:val="14"/>
                <w:lang w:eastAsia="ru-RU"/>
              </w:rPr>
              <w:pict>
                <v:shape id="image14.png" o:spid="_x0000_i1028" type="#_x0000_t75" style="width:27pt;height:7.5pt;visibility:visible">
                  <v:imagedata r:id="rId11" o:title=""/>
                </v:shape>
              </w:pic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right="78"/>
              <w:jc w:val="right"/>
              <w:rPr>
                <w:sz w:val="17"/>
              </w:rPr>
            </w:pPr>
            <w:r w:rsidRPr="00CD6D92">
              <w:rPr>
                <w:w w:val="105"/>
                <w:sz w:val="17"/>
              </w:rPr>
              <w:t>19,820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left="126" w:right="70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18,130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right="57"/>
              <w:jc w:val="right"/>
              <w:rPr>
                <w:sz w:val="17"/>
              </w:rPr>
            </w:pPr>
            <w:r w:rsidRPr="00CD6D92">
              <w:rPr>
                <w:w w:val="105"/>
                <w:sz w:val="17"/>
              </w:rPr>
              <w:t>84,250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left="99"/>
              <w:rPr>
                <w:sz w:val="17"/>
              </w:rPr>
            </w:pPr>
            <w:r w:rsidRPr="00CD6D92">
              <w:rPr>
                <w:w w:val="105"/>
                <w:sz w:val="17"/>
              </w:rPr>
              <w:t>569,000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left="200"/>
              <w:rPr>
                <w:sz w:val="17"/>
              </w:rPr>
            </w:pPr>
            <w:r w:rsidRPr="00CD6D92">
              <w:rPr>
                <w:w w:val="105"/>
                <w:sz w:val="17"/>
              </w:rPr>
              <w:t>0,631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left="150"/>
              <w:rPr>
                <w:sz w:val="17"/>
              </w:rPr>
            </w:pPr>
            <w:r w:rsidRPr="00CD6D92">
              <w:rPr>
                <w:w w:val="105"/>
                <w:sz w:val="17"/>
              </w:rPr>
              <w:t>16,38</w:t>
            </w: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left="93" w:right="88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43,08</w:t>
            </w: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right="238"/>
              <w:jc w:val="right"/>
              <w:rPr>
                <w:sz w:val="17"/>
              </w:rPr>
            </w:pPr>
            <w:r w:rsidRPr="00CD6D92">
              <w:rPr>
                <w:w w:val="105"/>
                <w:sz w:val="17"/>
              </w:rPr>
              <w:t>5,553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left="100" w:right="83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130,652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left="139" w:right="137"/>
              <w:jc w:val="center"/>
              <w:rPr>
                <w:b/>
                <w:sz w:val="17"/>
              </w:rPr>
            </w:pPr>
            <w:r w:rsidRPr="00CD6D92">
              <w:rPr>
                <w:b/>
                <w:sz w:val="17"/>
              </w:rPr>
              <w:t>381,753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left="142"/>
              <w:rPr>
                <w:sz w:val="17"/>
              </w:rPr>
            </w:pPr>
            <w:r w:rsidRPr="00CD6D92">
              <w:rPr>
                <w:w w:val="110"/>
                <w:sz w:val="17"/>
              </w:rPr>
              <w:t>182,1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left="151"/>
              <w:rPr>
                <w:sz w:val="17"/>
              </w:rPr>
            </w:pPr>
            <w:r w:rsidRPr="00CD6D92">
              <w:rPr>
                <w:w w:val="105"/>
                <w:sz w:val="17"/>
              </w:rPr>
              <w:t>8,681</w:t>
            </w:r>
          </w:p>
        </w:tc>
      </w:tr>
      <w:tr w:rsidR="000C4A48" w:rsidTr="00AF3A56">
        <w:trPr>
          <w:trHeight w:val="239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before="3"/>
              <w:ind w:left="54"/>
              <w:rPr>
                <w:sz w:val="17"/>
              </w:rPr>
            </w:pPr>
            <w:r w:rsidRPr="00CD6D92">
              <w:rPr>
                <w:w w:val="115"/>
                <w:sz w:val="17"/>
              </w:rPr>
              <w:t>2</w:t>
            </w:r>
            <w:r w:rsidRPr="00CD6D92">
              <w:rPr>
                <w:spacing w:val="-3"/>
                <w:w w:val="115"/>
                <w:sz w:val="17"/>
              </w:rPr>
              <w:t xml:space="preserve"> </w:t>
            </w:r>
            <w:r w:rsidRPr="00CD6D92">
              <w:rPr>
                <w:w w:val="115"/>
                <w:sz w:val="17"/>
              </w:rPr>
              <w:t>день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</w:tr>
      <w:tr w:rsidR="000C4A48" w:rsidTr="00AF3A56">
        <w:trPr>
          <w:trHeight w:val="393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spacing w:before="8"/>
              <w:rPr>
                <w:sz w:val="18"/>
              </w:rPr>
            </w:pPr>
          </w:p>
          <w:p w:rsidR="000C4A48" w:rsidRPr="00CD6D92" w:rsidRDefault="000C4A48" w:rsidP="00AF3A56">
            <w:pPr>
              <w:pStyle w:val="TableParagraph"/>
              <w:spacing w:line="124" w:lineRule="exact"/>
              <w:ind w:left="45"/>
              <w:rPr>
                <w:sz w:val="12"/>
              </w:rPr>
            </w:pPr>
            <w:r w:rsidRPr="00CD6D92">
              <w:rPr>
                <w:noProof/>
                <w:position w:val="-1"/>
                <w:sz w:val="12"/>
                <w:lang w:eastAsia="ru-RU"/>
              </w:rPr>
              <w:pict>
                <v:shape id="image15.png" o:spid="_x0000_i1029" type="#_x0000_t75" style="width:17.25pt;height:6pt;visibility:visible">
                  <v:imagedata r:id="rId12" o:title=""/>
                </v:shape>
              </w:pict>
            </w:r>
          </w:p>
        </w:tc>
        <w:tc>
          <w:tcPr>
            <w:tcW w:w="3293" w:type="dxa"/>
          </w:tcPr>
          <w:p w:rsidR="000C4A48" w:rsidRDefault="000C4A48" w:rsidP="00AF3A56">
            <w:pPr>
              <w:pStyle w:val="TableParagraph"/>
              <w:spacing w:before="23"/>
              <w:ind w:left="51"/>
            </w:pPr>
            <w:r w:rsidRPr="00CD6D92">
              <w:rPr>
                <w:spacing w:val="-1"/>
              </w:rPr>
              <w:t>Фрукты</w:t>
            </w:r>
            <w:r w:rsidRPr="00CD6D92">
              <w:rPr>
                <w:spacing w:val="-13"/>
              </w:rPr>
              <w:t xml:space="preserve"> </w:t>
            </w:r>
            <w:r w:rsidRPr="00CD6D92">
              <w:rPr>
                <w:spacing w:val="-1"/>
              </w:rPr>
              <w:t>(Груша)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before="70"/>
              <w:ind w:left="124" w:right="59"/>
              <w:jc w:val="center"/>
              <w:rPr>
                <w:sz w:val="17"/>
              </w:rPr>
            </w:pPr>
            <w:r w:rsidRPr="00CD6D92">
              <w:rPr>
                <w:color w:val="2D2D2D"/>
                <w:sz w:val="17"/>
              </w:rPr>
              <w:t>100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before="70"/>
              <w:ind w:right="137"/>
              <w:jc w:val="right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0,330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before="70"/>
              <w:ind w:left="126" w:right="70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0,440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before="70"/>
              <w:ind w:right="9"/>
              <w:jc w:val="right"/>
              <w:rPr>
                <w:sz w:val="17"/>
              </w:rPr>
            </w:pPr>
            <w:r w:rsidRPr="00CD6D92">
              <w:rPr>
                <w:sz w:val="17"/>
              </w:rPr>
              <w:t>9,460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before="70"/>
              <w:ind w:right="1"/>
              <w:jc w:val="right"/>
              <w:rPr>
                <w:sz w:val="17"/>
              </w:rPr>
            </w:pPr>
            <w:r w:rsidRPr="00CD6D92">
              <w:rPr>
                <w:sz w:val="17"/>
              </w:rPr>
              <w:t>44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before="70"/>
              <w:ind w:left="209"/>
              <w:rPr>
                <w:sz w:val="17"/>
              </w:rPr>
            </w:pPr>
            <w:r w:rsidRPr="00CD6D92">
              <w:rPr>
                <w:color w:val="3A3A3A"/>
                <w:sz w:val="17"/>
              </w:rPr>
              <w:t>0,</w:t>
            </w:r>
            <w:r w:rsidRPr="00CD6D92">
              <w:rPr>
                <w:color w:val="242424"/>
                <w:sz w:val="17"/>
              </w:rPr>
              <w:t>033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spacing w:before="70"/>
              <w:ind w:left="111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11,</w:t>
            </w:r>
            <w:r w:rsidRPr="00CD6D92">
              <w:rPr>
                <w:color w:val="151515"/>
                <w:sz w:val="17"/>
              </w:rPr>
              <w:t>000</w:t>
            </w: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before="75"/>
              <w:ind w:right="258"/>
              <w:jc w:val="right"/>
              <w:rPr>
                <w:sz w:val="17"/>
              </w:rPr>
            </w:pPr>
            <w:r w:rsidRPr="00CD6D92">
              <w:rPr>
                <w:color w:val="282828"/>
                <w:sz w:val="17"/>
              </w:rPr>
              <w:t>0,</w:t>
            </w:r>
            <w:r w:rsidRPr="00CD6D92">
              <w:rPr>
                <w:color w:val="0F0F0F"/>
                <w:sz w:val="17"/>
              </w:rPr>
              <w:t>220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before="75"/>
              <w:ind w:left="85" w:right="83"/>
              <w:jc w:val="center"/>
              <w:rPr>
                <w:sz w:val="17"/>
              </w:rPr>
            </w:pPr>
            <w:r w:rsidRPr="00CD6D92">
              <w:rPr>
                <w:color w:val="1C1C1C"/>
                <w:sz w:val="17"/>
              </w:rPr>
              <w:t>17,600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before="75"/>
              <w:ind w:left="136" w:right="143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12,100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before="75"/>
              <w:ind w:left="153"/>
              <w:rPr>
                <w:sz w:val="17"/>
              </w:rPr>
            </w:pPr>
            <w:r w:rsidRPr="00CD6D92">
              <w:rPr>
                <w:color w:val="2F2F2F"/>
                <w:sz w:val="17"/>
              </w:rPr>
              <w:t>9,900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before="75"/>
              <w:ind w:left="173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2,420</w:t>
            </w:r>
          </w:p>
        </w:tc>
      </w:tr>
      <w:tr w:rsidR="000C4A48" w:rsidTr="00AF3A56">
        <w:trPr>
          <w:trHeight w:val="407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rPr>
                <w:sz w:val="20"/>
              </w:rPr>
            </w:pPr>
          </w:p>
          <w:p w:rsidR="000C4A48" w:rsidRPr="00CD6D92" w:rsidRDefault="000C4A48" w:rsidP="00AF3A56">
            <w:pPr>
              <w:pStyle w:val="TableParagraph"/>
              <w:spacing w:line="115" w:lineRule="exact"/>
              <w:ind w:left="45"/>
              <w:rPr>
                <w:sz w:val="11"/>
              </w:rPr>
            </w:pPr>
            <w:r w:rsidRPr="00CD6D92">
              <w:rPr>
                <w:noProof/>
                <w:position w:val="-1"/>
                <w:sz w:val="11"/>
                <w:lang w:eastAsia="ru-RU"/>
              </w:rPr>
              <w:pict>
                <v:shape id="image16.png" o:spid="_x0000_i1030" type="#_x0000_t75" style="width:18pt;height:5.25pt;visibility:visible">
                  <v:imagedata r:id="rId13" o:title=""/>
                </v:shape>
              </w:pict>
            </w: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before="80"/>
              <w:ind w:left="51"/>
              <w:rPr>
                <w:sz w:val="18"/>
                <w:szCs w:val="18"/>
              </w:rPr>
            </w:pPr>
            <w:r w:rsidRPr="00CD6D92">
              <w:rPr>
                <w:sz w:val="18"/>
                <w:szCs w:val="18"/>
              </w:rPr>
              <w:t>Салат из  капусты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before="85"/>
              <w:ind w:left="127" w:right="59"/>
              <w:jc w:val="center"/>
              <w:rPr>
                <w:sz w:val="17"/>
              </w:rPr>
            </w:pPr>
            <w:r w:rsidRPr="00CD6D92">
              <w:rPr>
                <w:color w:val="282828"/>
                <w:sz w:val="17"/>
              </w:rPr>
              <w:t>60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before="85"/>
              <w:ind w:right="137"/>
              <w:jc w:val="right"/>
              <w:rPr>
                <w:sz w:val="17"/>
              </w:rPr>
            </w:pPr>
            <w:r w:rsidRPr="00CD6D92">
              <w:rPr>
                <w:color w:val="0A0A0A"/>
                <w:sz w:val="17"/>
              </w:rPr>
              <w:t>1,310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before="85"/>
              <w:ind w:left="126" w:right="70"/>
              <w:jc w:val="center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4,069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before="85"/>
              <w:ind w:right="9"/>
              <w:jc w:val="right"/>
              <w:rPr>
                <w:sz w:val="17"/>
              </w:rPr>
            </w:pPr>
            <w:r w:rsidRPr="00CD6D92">
              <w:rPr>
                <w:color w:val="0A0A0A"/>
                <w:sz w:val="17"/>
              </w:rPr>
              <w:t>6,176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before="85"/>
              <w:ind w:right="-15"/>
              <w:jc w:val="right"/>
              <w:rPr>
                <w:sz w:val="17"/>
              </w:rPr>
            </w:pPr>
            <w:r w:rsidRPr="00CD6D92">
              <w:rPr>
                <w:color w:val="1C1C1C"/>
                <w:w w:val="96"/>
                <w:sz w:val="17"/>
              </w:rPr>
              <w:t>69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before="85"/>
              <w:ind w:left="209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0,</w:t>
            </w:r>
            <w:r w:rsidRPr="00CD6D92">
              <w:rPr>
                <w:color w:val="414141"/>
                <w:sz w:val="17"/>
              </w:rPr>
              <w:t>0</w:t>
            </w:r>
            <w:r w:rsidRPr="00CD6D92">
              <w:rPr>
                <w:color w:val="161616"/>
                <w:sz w:val="17"/>
              </w:rPr>
              <w:t>15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spacing w:before="85"/>
              <w:ind w:left="166"/>
              <w:rPr>
                <w:sz w:val="17"/>
              </w:rPr>
            </w:pPr>
            <w:r w:rsidRPr="00CD6D92">
              <w:rPr>
                <w:sz w:val="17"/>
              </w:rPr>
              <w:t>21,839</w:t>
            </w: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before="85"/>
              <w:ind w:right="261"/>
              <w:jc w:val="right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1,833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before="85"/>
              <w:ind w:left="87" w:right="83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35,063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before="85"/>
              <w:ind w:left="128" w:right="143"/>
              <w:jc w:val="center"/>
              <w:rPr>
                <w:sz w:val="17"/>
              </w:rPr>
            </w:pPr>
            <w:r w:rsidRPr="00CD6D92">
              <w:rPr>
                <w:color w:val="2F2F2F"/>
                <w:sz w:val="17"/>
              </w:rPr>
              <w:t>22,648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before="85"/>
              <w:ind w:left="154"/>
              <w:rPr>
                <w:sz w:val="17"/>
              </w:rPr>
            </w:pPr>
            <w:r w:rsidRPr="00CD6D92">
              <w:rPr>
                <w:color w:val="232323"/>
                <w:sz w:val="17"/>
              </w:rPr>
              <w:t>11,648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before="85"/>
              <w:ind w:left="161"/>
              <w:rPr>
                <w:sz w:val="17"/>
              </w:rPr>
            </w:pPr>
            <w:r w:rsidRPr="00CD6D92">
              <w:rPr>
                <w:color w:val="1A1A1A"/>
                <w:sz w:val="17"/>
              </w:rPr>
              <w:t>0,449</w:t>
            </w:r>
          </w:p>
        </w:tc>
      </w:tr>
      <w:tr w:rsidR="000C4A48" w:rsidTr="00AF3A56">
        <w:trPr>
          <w:trHeight w:val="215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spacing w:line="175" w:lineRule="exact"/>
              <w:ind w:left="50"/>
              <w:rPr>
                <w:sz w:val="17"/>
              </w:rPr>
            </w:pPr>
            <w:r w:rsidRPr="00CD6D92">
              <w:rPr>
                <w:color w:val="1D1D1D"/>
                <w:spacing w:val="-1"/>
                <w:w w:val="90"/>
                <w:sz w:val="17"/>
              </w:rPr>
              <w:t>TTK</w:t>
            </w:r>
            <w:r w:rsidRPr="00CD6D92">
              <w:rPr>
                <w:color w:val="1D1D1D"/>
                <w:spacing w:val="14"/>
                <w:w w:val="90"/>
                <w:sz w:val="17"/>
              </w:rPr>
              <w:t xml:space="preserve"> </w:t>
            </w:r>
            <w:r w:rsidRPr="00CD6D92">
              <w:rPr>
                <w:color w:val="181818"/>
                <w:spacing w:val="-1"/>
                <w:w w:val="90"/>
                <w:sz w:val="17"/>
              </w:rPr>
              <w:t>2019</w:t>
            </w: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line="184" w:lineRule="exact"/>
              <w:rPr>
                <w:sz w:val="19"/>
              </w:rPr>
            </w:pPr>
            <w:r w:rsidRPr="00CD6D92">
              <w:rPr>
                <w:w w:val="90"/>
                <w:sz w:val="19"/>
              </w:rPr>
              <w:t>Рагу из Птицы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129" w:right="49"/>
              <w:jc w:val="center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200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right="91"/>
              <w:jc w:val="right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13,360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123" w:right="70"/>
              <w:jc w:val="center"/>
              <w:rPr>
                <w:sz w:val="17"/>
              </w:rPr>
            </w:pPr>
            <w:r w:rsidRPr="00CD6D92">
              <w:rPr>
                <w:color w:val="313131"/>
                <w:sz w:val="17"/>
              </w:rPr>
              <w:t>17,000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right="14"/>
              <w:jc w:val="right"/>
              <w:rPr>
                <w:sz w:val="17"/>
              </w:rPr>
            </w:pPr>
            <w:r w:rsidRPr="00CD6D92">
              <w:rPr>
                <w:color w:val="262626"/>
                <w:sz w:val="17"/>
              </w:rPr>
              <w:t>28,450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right="-15"/>
              <w:jc w:val="right"/>
              <w:rPr>
                <w:sz w:val="17"/>
              </w:rPr>
            </w:pPr>
            <w:r w:rsidRPr="00CD6D92">
              <w:rPr>
                <w:sz w:val="17"/>
              </w:rPr>
              <w:t>320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219"/>
              <w:rPr>
                <w:sz w:val="17"/>
              </w:rPr>
            </w:pPr>
            <w:r w:rsidRPr="00CD6D92">
              <w:rPr>
                <w:sz w:val="17"/>
              </w:rPr>
              <w:t>0,222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115"/>
              <w:rPr>
                <w:sz w:val="17"/>
              </w:rPr>
            </w:pPr>
            <w:r w:rsidRPr="00CD6D92">
              <w:rPr>
                <w:color w:val="0A0A0A"/>
                <w:sz w:val="17"/>
              </w:rPr>
              <w:t>27,825</w:t>
            </w: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91" w:right="88"/>
              <w:jc w:val="center"/>
              <w:rPr>
                <w:sz w:val="17"/>
              </w:rPr>
            </w:pPr>
            <w:r w:rsidRPr="00CD6D92">
              <w:rPr>
                <w:color w:val="080808"/>
                <w:sz w:val="17"/>
              </w:rPr>
              <w:t>28,500</w:t>
            </w: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right="260"/>
              <w:jc w:val="right"/>
              <w:rPr>
                <w:sz w:val="17"/>
              </w:rPr>
            </w:pPr>
            <w:r w:rsidRPr="00CD6D92">
              <w:rPr>
                <w:sz w:val="17"/>
              </w:rPr>
              <w:t>2,174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99" w:right="83"/>
              <w:jc w:val="center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35,535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133" w:right="143"/>
              <w:jc w:val="center"/>
              <w:rPr>
                <w:sz w:val="17"/>
              </w:rPr>
            </w:pPr>
            <w:r w:rsidRPr="00CD6D92">
              <w:rPr>
                <w:color w:val="080808"/>
                <w:sz w:val="17"/>
              </w:rPr>
              <w:t>197,840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111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47,778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163"/>
              <w:rPr>
                <w:sz w:val="17"/>
              </w:rPr>
            </w:pPr>
            <w:r w:rsidRPr="00CD6D92">
              <w:rPr>
                <w:sz w:val="17"/>
              </w:rPr>
              <w:t>2,260</w:t>
            </w:r>
          </w:p>
        </w:tc>
      </w:tr>
      <w:tr w:rsidR="000C4A48" w:rsidTr="00AF3A56">
        <w:trPr>
          <w:trHeight w:val="215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47"/>
              <w:rPr>
                <w:sz w:val="17"/>
              </w:rPr>
            </w:pPr>
            <w:r w:rsidRPr="00CD6D92">
              <w:rPr>
                <w:w w:val="85"/>
                <w:sz w:val="17"/>
              </w:rPr>
              <w:t>б92У2OO4</w:t>
            </w: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line="192" w:lineRule="exact"/>
              <w:ind w:left="54"/>
              <w:rPr>
                <w:sz w:val="23"/>
              </w:rPr>
            </w:pPr>
            <w:r w:rsidRPr="00CD6D92">
              <w:rPr>
                <w:w w:val="90"/>
                <w:sz w:val="23"/>
              </w:rPr>
              <w:t xml:space="preserve">Какао </w:t>
            </w:r>
            <w:r w:rsidRPr="00CD6D92">
              <w:rPr>
                <w:spacing w:val="29"/>
                <w:w w:val="90"/>
                <w:sz w:val="23"/>
              </w:rPr>
              <w:t xml:space="preserve"> </w:t>
            </w:r>
            <w:r w:rsidRPr="00CD6D92">
              <w:rPr>
                <w:color w:val="0C0C0C"/>
                <w:w w:val="90"/>
                <w:sz w:val="23"/>
              </w:rPr>
              <w:t>с</w:t>
            </w:r>
            <w:r w:rsidRPr="00CD6D92">
              <w:rPr>
                <w:color w:val="0C0C0C"/>
                <w:spacing w:val="3"/>
                <w:w w:val="90"/>
                <w:sz w:val="23"/>
              </w:rPr>
              <w:t xml:space="preserve"> </w:t>
            </w:r>
            <w:r w:rsidRPr="00CD6D92">
              <w:rPr>
                <w:color w:val="030303"/>
                <w:w w:val="90"/>
                <w:sz w:val="23"/>
              </w:rPr>
              <w:t>молоком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26" w:right="59"/>
              <w:jc w:val="center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200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147"/>
              <w:jc w:val="right"/>
              <w:rPr>
                <w:sz w:val="17"/>
              </w:rPr>
            </w:pPr>
            <w:r w:rsidRPr="00CD6D92">
              <w:rPr>
                <w:color w:val="0E0E0E"/>
                <w:sz w:val="17"/>
              </w:rPr>
              <w:t>2,500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26" w:right="69"/>
              <w:jc w:val="center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1,800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19"/>
              <w:jc w:val="right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20,500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4"/>
              <w:jc w:val="right"/>
              <w:rPr>
                <w:sz w:val="17"/>
              </w:rPr>
            </w:pPr>
            <w:r w:rsidRPr="00CD6D92">
              <w:rPr>
                <w:sz w:val="17"/>
              </w:rPr>
              <w:t>108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44"/>
              <w:jc w:val="center"/>
              <w:rPr>
                <w:sz w:val="17"/>
              </w:rPr>
            </w:pPr>
            <w:r w:rsidRPr="00CD6D92">
              <w:rPr>
                <w:color w:val="4F4F4F"/>
                <w:w w:val="95"/>
                <w:sz w:val="17"/>
              </w:rPr>
              <w:t>0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61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0,260</w:t>
            </w: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99" w:right="88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0.05</w:t>
            </w: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90" w:right="83"/>
              <w:jc w:val="center"/>
              <w:rPr>
                <w:sz w:val="17"/>
              </w:rPr>
            </w:pPr>
            <w:r w:rsidRPr="00CD6D92">
              <w:rPr>
                <w:color w:val="262626"/>
                <w:sz w:val="17"/>
              </w:rPr>
              <w:t>53,330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39" w:right="142"/>
              <w:jc w:val="center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З9,15O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54"/>
              <w:rPr>
                <w:sz w:val="17"/>
              </w:rPr>
            </w:pPr>
            <w:r w:rsidRPr="00CD6D92">
              <w:rPr>
                <w:color w:val="2B2B2B"/>
                <w:sz w:val="17"/>
              </w:rPr>
              <w:t>6,090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78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0,100</w:t>
            </w:r>
          </w:p>
        </w:tc>
      </w:tr>
      <w:tr w:rsidR="000C4A48" w:rsidTr="00AF3A56">
        <w:trPr>
          <w:trHeight w:val="215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line="175" w:lineRule="exact"/>
              <w:ind w:left="58"/>
              <w:rPr>
                <w:sz w:val="17"/>
              </w:rPr>
            </w:pPr>
            <w:r w:rsidRPr="00CD6D92">
              <w:rPr>
                <w:color w:val="111111"/>
                <w:w w:val="95"/>
                <w:sz w:val="17"/>
              </w:rPr>
              <w:t>ХЛЕБ</w:t>
            </w:r>
            <w:r w:rsidRPr="00CD6D92">
              <w:rPr>
                <w:color w:val="111111"/>
                <w:spacing w:val="11"/>
                <w:w w:val="95"/>
                <w:sz w:val="17"/>
              </w:rPr>
              <w:t xml:space="preserve"> </w:t>
            </w:r>
            <w:r w:rsidRPr="00CD6D92">
              <w:rPr>
                <w:w w:val="95"/>
                <w:sz w:val="17"/>
              </w:rPr>
              <w:t>СЕЛЬСКИИ</w:t>
            </w:r>
            <w:r w:rsidRPr="00CD6D92">
              <w:rPr>
                <w:spacing w:val="38"/>
                <w:w w:val="95"/>
                <w:sz w:val="17"/>
              </w:rPr>
              <w:t xml:space="preserve"> </w:t>
            </w:r>
            <w:r w:rsidRPr="00CD6D92">
              <w:rPr>
                <w:color w:val="1D1D1D"/>
                <w:w w:val="95"/>
                <w:sz w:val="17"/>
              </w:rPr>
              <w:t>1</w:t>
            </w:r>
            <w:r w:rsidRPr="00CD6D92">
              <w:rPr>
                <w:color w:val="1D1D1D"/>
                <w:spacing w:val="-5"/>
                <w:w w:val="95"/>
                <w:sz w:val="17"/>
              </w:rPr>
              <w:t xml:space="preserve"> </w:t>
            </w:r>
            <w:r w:rsidRPr="00CD6D92">
              <w:rPr>
                <w:color w:val="131313"/>
                <w:w w:val="95"/>
                <w:sz w:val="17"/>
              </w:rPr>
              <w:t>сорт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110" w:right="59"/>
              <w:jc w:val="center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20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275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1,3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126" w:right="55"/>
              <w:jc w:val="center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0,2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right="4"/>
              <w:jc w:val="right"/>
              <w:rPr>
                <w:sz w:val="17"/>
              </w:rPr>
            </w:pPr>
            <w:r w:rsidRPr="00CD6D92">
              <w:rPr>
                <w:color w:val="2F2F2F"/>
                <w:w w:val="96"/>
                <w:sz w:val="17"/>
              </w:rPr>
              <w:t>7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right="-15"/>
              <w:jc w:val="right"/>
              <w:rPr>
                <w:sz w:val="17"/>
              </w:rPr>
            </w:pPr>
            <w:r w:rsidRPr="00CD6D92">
              <w:rPr>
                <w:color w:val="1D1D1D"/>
                <w:sz w:val="17"/>
              </w:rPr>
              <w:t>35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257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0,02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49"/>
              <w:jc w:val="center"/>
              <w:rPr>
                <w:sz w:val="17"/>
              </w:rPr>
            </w:pPr>
            <w:r w:rsidRPr="00CD6D92">
              <w:rPr>
                <w:color w:val="2A2A2A"/>
                <w:w w:val="107"/>
                <w:sz w:val="17"/>
              </w:rPr>
              <w:t>0</w:t>
            </w: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18"/>
              <w:jc w:val="center"/>
              <w:rPr>
                <w:sz w:val="17"/>
              </w:rPr>
            </w:pPr>
            <w:r w:rsidRPr="00CD6D92">
              <w:rPr>
                <w:color w:val="3F3F3F"/>
                <w:w w:val="107"/>
                <w:sz w:val="17"/>
              </w:rPr>
              <w:t>0</w:t>
            </w: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right="351"/>
              <w:jc w:val="right"/>
              <w:rPr>
                <w:sz w:val="17"/>
              </w:rPr>
            </w:pPr>
            <w:r w:rsidRPr="00CD6D92">
              <w:rPr>
                <w:color w:val="1C1C1C"/>
                <w:sz w:val="17"/>
              </w:rPr>
              <w:t>0,2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92" w:right="83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4,7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130" w:right="143"/>
              <w:jc w:val="center"/>
              <w:rPr>
                <w:sz w:val="17"/>
              </w:rPr>
            </w:pPr>
            <w:r w:rsidRPr="00CD6D92">
              <w:rPr>
                <w:color w:val="0A0A0A"/>
                <w:sz w:val="17"/>
              </w:rPr>
              <w:t>21,1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241"/>
              <w:rPr>
                <w:sz w:val="17"/>
              </w:rPr>
            </w:pPr>
            <w:r w:rsidRPr="00CD6D92">
              <w:rPr>
                <w:color w:val="3A3A3A"/>
                <w:sz w:val="17"/>
              </w:rPr>
              <w:t>6,3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209"/>
              <w:rPr>
                <w:sz w:val="17"/>
              </w:rPr>
            </w:pPr>
            <w:r w:rsidRPr="00CD6D92">
              <w:rPr>
                <w:sz w:val="17"/>
              </w:rPr>
              <w:t>0,52</w:t>
            </w:r>
          </w:p>
        </w:tc>
      </w:tr>
      <w:tr w:rsidR="000C4A48" w:rsidTr="00AF3A56">
        <w:trPr>
          <w:trHeight w:val="215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58"/>
              <w:rPr>
                <w:sz w:val="17"/>
              </w:rPr>
            </w:pPr>
            <w:r w:rsidRPr="00CD6D92">
              <w:rPr>
                <w:color w:val="070707"/>
                <w:w w:val="95"/>
                <w:sz w:val="17"/>
              </w:rPr>
              <w:t>ХЛ</w:t>
            </w:r>
            <w:r w:rsidRPr="00CD6D92">
              <w:rPr>
                <w:color w:val="070707"/>
                <w:spacing w:val="-27"/>
                <w:w w:val="95"/>
                <w:sz w:val="17"/>
              </w:rPr>
              <w:t xml:space="preserve"> </w:t>
            </w:r>
            <w:r w:rsidRPr="00CD6D92">
              <w:rPr>
                <w:color w:val="131313"/>
                <w:w w:val="95"/>
                <w:sz w:val="17"/>
              </w:rPr>
              <w:t>ЕБ</w:t>
            </w:r>
            <w:r w:rsidRPr="00CD6D92">
              <w:rPr>
                <w:color w:val="131313"/>
                <w:spacing w:val="17"/>
                <w:w w:val="95"/>
                <w:sz w:val="17"/>
              </w:rPr>
              <w:t xml:space="preserve"> </w:t>
            </w:r>
            <w:r w:rsidRPr="00CD6D92">
              <w:rPr>
                <w:w w:val="95"/>
                <w:sz w:val="17"/>
              </w:rPr>
              <w:t>БЕЛЫИ</w:t>
            </w:r>
            <w:r w:rsidRPr="00CD6D92">
              <w:rPr>
                <w:spacing w:val="20"/>
                <w:w w:val="95"/>
                <w:sz w:val="17"/>
              </w:rPr>
              <w:t xml:space="preserve"> </w:t>
            </w:r>
            <w:r w:rsidRPr="00CD6D92">
              <w:rPr>
                <w:color w:val="151515"/>
                <w:w w:val="95"/>
                <w:sz w:val="17"/>
              </w:rPr>
              <w:t>1</w:t>
            </w:r>
            <w:r w:rsidRPr="00CD6D92">
              <w:rPr>
                <w:color w:val="151515"/>
                <w:spacing w:val="-1"/>
                <w:w w:val="95"/>
                <w:sz w:val="17"/>
              </w:rPr>
              <w:t xml:space="preserve"> </w:t>
            </w:r>
            <w:r w:rsidRPr="00CD6D92">
              <w:rPr>
                <w:color w:val="151515"/>
                <w:w w:val="95"/>
                <w:sz w:val="17"/>
              </w:rPr>
              <w:t>сорт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26" w:right="59"/>
              <w:jc w:val="center"/>
              <w:rPr>
                <w:sz w:val="17"/>
              </w:rPr>
            </w:pPr>
            <w:r w:rsidRPr="00CD6D92">
              <w:rPr>
                <w:color w:val="3A3A3A"/>
                <w:sz w:val="17"/>
              </w:rPr>
              <w:t>30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147"/>
              <w:jc w:val="right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2,280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19" w:right="70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0,240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23"/>
              <w:jc w:val="right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14,760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1"/>
              <w:jc w:val="right"/>
              <w:rPr>
                <w:sz w:val="17"/>
              </w:rPr>
            </w:pPr>
            <w:r w:rsidRPr="00CD6D92">
              <w:rPr>
                <w:color w:val="1C1C1C"/>
                <w:sz w:val="17"/>
              </w:rPr>
              <w:t>71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 w:rsidRPr="00CD6D92">
              <w:rPr>
                <w:color w:val="232323"/>
                <w:sz w:val="17"/>
              </w:rPr>
              <w:t>0,033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258"/>
              <w:jc w:val="right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0,330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25" w:right="143"/>
              <w:jc w:val="center"/>
              <w:rPr>
                <w:sz w:val="17"/>
              </w:rPr>
            </w:pPr>
            <w:r w:rsidRPr="00CD6D92">
              <w:rPr>
                <w:color w:val="0C0C0C"/>
                <w:sz w:val="17"/>
              </w:rPr>
              <w:t>19,500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59"/>
              <w:rPr>
                <w:sz w:val="17"/>
              </w:rPr>
            </w:pPr>
            <w:r w:rsidRPr="00CD6D92">
              <w:rPr>
                <w:color w:val="0C0C0C"/>
                <w:sz w:val="17"/>
              </w:rPr>
              <w:t>4,200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61"/>
              <w:rPr>
                <w:sz w:val="17"/>
              </w:rPr>
            </w:pPr>
            <w:r w:rsidRPr="00CD6D92">
              <w:rPr>
                <w:color w:val="151515"/>
                <w:sz w:val="17"/>
              </w:rPr>
              <w:t>0,330</w:t>
            </w:r>
          </w:p>
        </w:tc>
      </w:tr>
      <w:tr w:rsidR="000C4A48" w:rsidTr="00AF3A56">
        <w:trPr>
          <w:trHeight w:val="215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-15"/>
              <w:jc w:val="right"/>
              <w:rPr>
                <w:b/>
                <w:sz w:val="17"/>
              </w:rPr>
            </w:pPr>
            <w:r w:rsidRPr="00CD6D92">
              <w:rPr>
                <w:b/>
                <w:w w:val="105"/>
                <w:sz w:val="17"/>
              </w:rPr>
              <w:t>Итого: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right="127"/>
              <w:jc w:val="right"/>
              <w:rPr>
                <w:sz w:val="17"/>
              </w:rPr>
            </w:pPr>
            <w:r w:rsidRPr="00CD6D92">
              <w:rPr>
                <w:sz w:val="17"/>
              </w:rPr>
              <w:t>20,13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left="126" w:right="70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19,740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right="18"/>
              <w:jc w:val="right"/>
              <w:rPr>
                <w:sz w:val="17"/>
              </w:rPr>
            </w:pPr>
            <w:r w:rsidRPr="00CD6D92">
              <w:rPr>
                <w:w w:val="105"/>
                <w:sz w:val="17"/>
              </w:rPr>
              <w:t>81,310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right="-15"/>
              <w:jc w:val="right"/>
              <w:rPr>
                <w:sz w:val="17"/>
              </w:rPr>
            </w:pPr>
            <w:r w:rsidRPr="00CD6D92">
              <w:rPr>
                <w:w w:val="105"/>
                <w:sz w:val="17"/>
              </w:rPr>
              <w:t>585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left="200"/>
              <w:rPr>
                <w:sz w:val="17"/>
              </w:rPr>
            </w:pPr>
            <w:r w:rsidRPr="00CD6D92">
              <w:rPr>
                <w:w w:val="105"/>
                <w:sz w:val="17"/>
              </w:rPr>
              <w:t>0,325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left="94"/>
              <w:rPr>
                <w:sz w:val="17"/>
              </w:rPr>
            </w:pPr>
            <w:r w:rsidRPr="00CD6D92">
              <w:rPr>
                <w:w w:val="105"/>
                <w:sz w:val="17"/>
              </w:rPr>
              <w:t>93,025</w:t>
            </w: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left="101" w:right="88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28,5</w:t>
            </w: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right="247"/>
              <w:jc w:val="right"/>
              <w:rPr>
                <w:sz w:val="17"/>
              </w:rPr>
            </w:pPr>
            <w:r w:rsidRPr="00CD6D92">
              <w:rPr>
                <w:color w:val="050505"/>
                <w:w w:val="105"/>
                <w:sz w:val="17"/>
              </w:rPr>
              <w:t>3,069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left="89" w:right="83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81,055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left="132" w:right="143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262,19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left="85"/>
              <w:rPr>
                <w:sz w:val="17"/>
              </w:rPr>
            </w:pPr>
            <w:r w:rsidRPr="00CD6D92">
              <w:rPr>
                <w:w w:val="105"/>
                <w:sz w:val="17"/>
              </w:rPr>
              <w:t>79,428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line="189" w:lineRule="exact"/>
              <w:ind w:left="132"/>
              <w:rPr>
                <w:sz w:val="17"/>
              </w:rPr>
            </w:pPr>
            <w:r w:rsidRPr="00CD6D92">
              <w:rPr>
                <w:w w:val="105"/>
                <w:sz w:val="17"/>
              </w:rPr>
              <w:t>5,817</w:t>
            </w:r>
          </w:p>
        </w:tc>
      </w:tr>
      <w:tr w:rsidR="000C4A48" w:rsidTr="00AF3A56">
        <w:trPr>
          <w:trHeight w:val="229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line="194" w:lineRule="exact"/>
              <w:ind w:left="61"/>
              <w:rPr>
                <w:sz w:val="17"/>
              </w:rPr>
            </w:pPr>
            <w:r w:rsidRPr="00CD6D92">
              <w:rPr>
                <w:w w:val="110"/>
                <w:sz w:val="17"/>
              </w:rPr>
              <w:t>3</w:t>
            </w:r>
            <w:r w:rsidRPr="00CD6D92">
              <w:rPr>
                <w:spacing w:val="19"/>
                <w:w w:val="110"/>
                <w:sz w:val="17"/>
              </w:rPr>
              <w:t xml:space="preserve"> </w:t>
            </w:r>
            <w:r w:rsidRPr="00CD6D92">
              <w:rPr>
                <w:w w:val="110"/>
                <w:sz w:val="17"/>
              </w:rPr>
              <w:t>день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</w:tr>
      <w:tr w:rsidR="000C4A48" w:rsidTr="00AF3A56">
        <w:trPr>
          <w:trHeight w:val="402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spacing w:line="132" w:lineRule="exact"/>
              <w:ind w:left="43"/>
              <w:rPr>
                <w:sz w:val="17"/>
              </w:rPr>
            </w:pPr>
            <w:r w:rsidRPr="00CD6D92">
              <w:rPr>
                <w:color w:val="181818"/>
                <w:w w:val="95"/>
                <w:sz w:val="17"/>
              </w:rPr>
              <w:t>4S/2O04.</w:t>
            </w:r>
          </w:p>
          <w:p w:rsidR="000C4A48" w:rsidRPr="00CD6D92" w:rsidRDefault="000C4A48" w:rsidP="00AF3A56">
            <w:pPr>
              <w:pStyle w:val="TableParagraph"/>
              <w:spacing w:before="25"/>
              <w:ind w:left="46"/>
              <w:rPr>
                <w:sz w:val="17"/>
              </w:rPr>
            </w:pPr>
            <w:r w:rsidRPr="00CD6D92">
              <w:rPr>
                <w:color w:val="212121"/>
                <w:w w:val="65"/>
                <w:sz w:val="17"/>
              </w:rPr>
              <w:t>Сб.ш</w:t>
            </w:r>
            <w:r w:rsidRPr="00CD6D92">
              <w:rPr>
                <w:color w:val="212121"/>
                <w:spacing w:val="-7"/>
                <w:w w:val="65"/>
                <w:sz w:val="17"/>
              </w:rPr>
              <w:t xml:space="preserve"> </w:t>
            </w:r>
            <w:r w:rsidRPr="00CD6D92">
              <w:rPr>
                <w:color w:val="0F0F0F"/>
                <w:w w:val="65"/>
                <w:sz w:val="17"/>
              </w:rPr>
              <w:t>к</w:t>
            </w: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before="75"/>
              <w:ind w:left="60"/>
              <w:rPr>
                <w:sz w:val="18"/>
                <w:szCs w:val="18"/>
              </w:rPr>
            </w:pPr>
            <w:r w:rsidRPr="00CD6D92">
              <w:rPr>
                <w:w w:val="95"/>
                <w:sz w:val="17"/>
              </w:rPr>
              <w:t>CAЛАT</w:t>
            </w:r>
            <w:r w:rsidRPr="00CD6D92">
              <w:rPr>
                <w:spacing w:val="20"/>
                <w:w w:val="95"/>
                <w:sz w:val="17"/>
              </w:rPr>
              <w:t xml:space="preserve"> </w:t>
            </w:r>
            <w:r w:rsidRPr="00CD6D92">
              <w:rPr>
                <w:spacing w:val="20"/>
                <w:w w:val="95"/>
                <w:sz w:val="18"/>
                <w:szCs w:val="18"/>
              </w:rPr>
              <w:t>из зеленого горошка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before="75"/>
              <w:ind w:left="129" w:right="51"/>
              <w:jc w:val="center"/>
              <w:rPr>
                <w:sz w:val="17"/>
              </w:rPr>
            </w:pPr>
            <w:r w:rsidRPr="00CD6D92">
              <w:rPr>
                <w:color w:val="1C1C1C"/>
                <w:w w:val="105"/>
                <w:sz w:val="17"/>
              </w:rPr>
              <w:t>55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before="75"/>
              <w:ind w:right="137"/>
              <w:jc w:val="right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0,933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before="75"/>
              <w:ind w:left="126" w:right="64"/>
              <w:jc w:val="center"/>
              <w:rPr>
                <w:sz w:val="17"/>
              </w:rPr>
            </w:pPr>
            <w:r w:rsidRPr="00CD6D92">
              <w:rPr>
                <w:color w:val="232323"/>
                <w:w w:val="80"/>
                <w:sz w:val="17"/>
              </w:rPr>
              <w:t>3.O5</w:t>
            </w:r>
            <w:r w:rsidRPr="00CD6D92">
              <w:rPr>
                <w:color w:val="232323"/>
                <w:spacing w:val="-15"/>
                <w:w w:val="80"/>
                <w:sz w:val="17"/>
              </w:rPr>
              <w:t xml:space="preserve"> </w:t>
            </w:r>
            <w:r w:rsidRPr="00CD6D92">
              <w:rPr>
                <w:color w:val="080808"/>
                <w:w w:val="80"/>
                <w:sz w:val="17"/>
              </w:rPr>
              <w:t>1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before="75"/>
              <w:ind w:right="16"/>
              <w:jc w:val="right"/>
              <w:rPr>
                <w:sz w:val="17"/>
              </w:rPr>
            </w:pPr>
            <w:r w:rsidRPr="00CD6D92">
              <w:rPr>
                <w:color w:val="212121"/>
                <w:w w:val="90"/>
                <w:sz w:val="17"/>
              </w:rPr>
              <w:t>5,</w:t>
            </w:r>
            <w:r w:rsidRPr="00CD6D92">
              <w:rPr>
                <w:color w:val="0C0C0C"/>
                <w:w w:val="90"/>
                <w:sz w:val="17"/>
              </w:rPr>
              <w:t>64</w:t>
            </w:r>
            <w:r w:rsidRPr="00CD6D92">
              <w:rPr>
                <w:color w:val="0C0C0C"/>
                <w:spacing w:val="-25"/>
                <w:w w:val="90"/>
                <w:sz w:val="17"/>
              </w:rPr>
              <w:t xml:space="preserve"> </w:t>
            </w:r>
            <w:r w:rsidRPr="00CD6D92">
              <w:rPr>
                <w:color w:val="232323"/>
                <w:w w:val="90"/>
                <w:sz w:val="17"/>
              </w:rPr>
              <w:t>1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before="80"/>
              <w:ind w:right="2"/>
              <w:jc w:val="right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54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before="80"/>
              <w:ind w:left="209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0,</w:t>
            </w:r>
            <w:r w:rsidRPr="00CD6D92">
              <w:rPr>
                <w:color w:val="505050"/>
                <w:sz w:val="17"/>
              </w:rPr>
              <w:t>01</w:t>
            </w:r>
            <w:r w:rsidRPr="00CD6D92">
              <w:rPr>
                <w:color w:val="212121"/>
                <w:sz w:val="17"/>
              </w:rPr>
              <w:t>8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spacing w:before="80"/>
              <w:ind w:left="115"/>
              <w:rPr>
                <w:sz w:val="17"/>
              </w:rPr>
            </w:pPr>
            <w:r w:rsidRPr="00CD6D92">
              <w:rPr>
                <w:color w:val="030303"/>
                <w:sz w:val="17"/>
              </w:rPr>
              <w:t>21,684</w:t>
            </w: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before="85"/>
              <w:ind w:right="264"/>
              <w:jc w:val="right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392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before="85"/>
              <w:ind w:left="79" w:right="83"/>
              <w:jc w:val="center"/>
              <w:rPr>
                <w:sz w:val="17"/>
              </w:rPr>
            </w:pPr>
            <w:r w:rsidRPr="00CD6D92">
              <w:rPr>
                <w:color w:val="0A0A0A"/>
                <w:sz w:val="17"/>
              </w:rPr>
              <w:t>25,624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before="85"/>
              <w:ind w:left="116" w:right="143"/>
              <w:jc w:val="center"/>
              <w:rPr>
                <w:sz w:val="17"/>
              </w:rPr>
            </w:pPr>
            <w:r w:rsidRPr="00CD6D92">
              <w:rPr>
                <w:color w:val="242424"/>
                <w:sz w:val="17"/>
              </w:rPr>
              <w:t>18.316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before="85"/>
              <w:ind w:left="144"/>
              <w:rPr>
                <w:sz w:val="17"/>
              </w:rPr>
            </w:pPr>
            <w:r w:rsidRPr="00CD6D92">
              <w:rPr>
                <w:sz w:val="17"/>
              </w:rPr>
              <w:t>9,949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before="85"/>
              <w:ind w:left="142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0,345</w:t>
            </w:r>
          </w:p>
        </w:tc>
      </w:tr>
      <w:tr w:rsidR="000C4A48" w:rsidTr="00AF3A56">
        <w:trPr>
          <w:trHeight w:val="402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spacing w:line="132" w:lineRule="exact"/>
              <w:ind w:left="43"/>
              <w:rPr>
                <w:color w:val="181818"/>
                <w:w w:val="95"/>
                <w:sz w:val="17"/>
              </w:rPr>
            </w:pP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before="75"/>
              <w:ind w:left="60"/>
              <w:rPr>
                <w:w w:val="95"/>
                <w:sz w:val="17"/>
              </w:rPr>
            </w:pPr>
            <w:r w:rsidRPr="00CD6D92">
              <w:rPr>
                <w:w w:val="95"/>
                <w:sz w:val="17"/>
              </w:rPr>
              <w:t>Фрукты свежие (яблоки)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before="75"/>
              <w:ind w:left="129" w:right="51"/>
              <w:jc w:val="center"/>
              <w:rPr>
                <w:color w:val="1C1C1C"/>
                <w:w w:val="105"/>
                <w:sz w:val="17"/>
              </w:rPr>
            </w:pPr>
            <w:r w:rsidRPr="00CD6D92">
              <w:rPr>
                <w:color w:val="1C1C1C"/>
                <w:w w:val="105"/>
                <w:sz w:val="17"/>
              </w:rPr>
              <w:t>100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before="75"/>
              <w:ind w:right="137"/>
              <w:jc w:val="right"/>
              <w:rPr>
                <w:color w:val="1F1F1F"/>
                <w:sz w:val="17"/>
              </w:rPr>
            </w:pP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before="75"/>
              <w:ind w:left="126" w:right="64"/>
              <w:jc w:val="center"/>
              <w:rPr>
                <w:color w:val="232323"/>
                <w:w w:val="80"/>
                <w:sz w:val="17"/>
              </w:rPr>
            </w:pP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before="75"/>
              <w:ind w:right="16"/>
              <w:jc w:val="right"/>
              <w:rPr>
                <w:color w:val="212121"/>
                <w:w w:val="90"/>
                <w:sz w:val="17"/>
              </w:rPr>
            </w:pP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before="80"/>
              <w:ind w:right="2"/>
              <w:jc w:val="right"/>
              <w:rPr>
                <w:color w:val="212121"/>
                <w:sz w:val="17"/>
              </w:rPr>
            </w:pP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before="80"/>
              <w:ind w:left="209"/>
              <w:rPr>
                <w:color w:val="212121"/>
                <w:sz w:val="17"/>
              </w:rPr>
            </w:pP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spacing w:before="80"/>
              <w:ind w:left="115"/>
              <w:rPr>
                <w:color w:val="030303"/>
                <w:sz w:val="17"/>
              </w:rPr>
            </w:pP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before="85"/>
              <w:ind w:right="264"/>
              <w:jc w:val="right"/>
              <w:rPr>
                <w:color w:val="131313"/>
                <w:sz w:val="17"/>
              </w:rPr>
            </w:pP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before="85"/>
              <w:ind w:left="79" w:right="83"/>
              <w:jc w:val="center"/>
              <w:rPr>
                <w:color w:val="0A0A0A"/>
                <w:sz w:val="17"/>
              </w:rPr>
            </w:pP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before="85"/>
              <w:ind w:left="116" w:right="143"/>
              <w:jc w:val="center"/>
              <w:rPr>
                <w:color w:val="242424"/>
                <w:sz w:val="17"/>
              </w:rPr>
            </w:pP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before="85"/>
              <w:ind w:left="144"/>
              <w:rPr>
                <w:sz w:val="17"/>
              </w:rPr>
            </w:pP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before="85"/>
              <w:ind w:left="142"/>
              <w:rPr>
                <w:color w:val="212121"/>
                <w:sz w:val="17"/>
              </w:rPr>
            </w:pPr>
          </w:p>
        </w:tc>
      </w:tr>
      <w:tr w:rsidR="000C4A48" w:rsidTr="00AF3A56">
        <w:trPr>
          <w:trHeight w:val="402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spacing w:line="146" w:lineRule="exact"/>
              <w:ind w:left="43"/>
              <w:rPr>
                <w:sz w:val="17"/>
              </w:rPr>
            </w:pPr>
            <w:r w:rsidRPr="00CD6D92">
              <w:rPr>
                <w:color w:val="0E0E0E"/>
                <w:sz w:val="17"/>
              </w:rPr>
              <w:t>43T/2004,</w:t>
            </w:r>
          </w:p>
          <w:p w:rsidR="000C4A48" w:rsidRPr="00CD6D92" w:rsidRDefault="000C4A48" w:rsidP="00AF3A56">
            <w:pPr>
              <w:pStyle w:val="TableParagraph"/>
              <w:spacing w:before="15"/>
              <w:ind w:left="46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Cбш,</w:t>
            </w: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line="153" w:lineRule="exact"/>
              <w:rPr>
                <w:sz w:val="18"/>
                <w:szCs w:val="18"/>
              </w:rPr>
            </w:pPr>
            <w:r w:rsidRPr="00CD6D92">
              <w:rPr>
                <w:sz w:val="18"/>
                <w:szCs w:val="18"/>
              </w:rPr>
              <w:t>Мясо тушеное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before="80"/>
              <w:ind w:left="129" w:right="55"/>
              <w:jc w:val="center"/>
              <w:rPr>
                <w:sz w:val="17"/>
              </w:rPr>
            </w:pPr>
            <w:r w:rsidRPr="00CD6D92">
              <w:rPr>
                <w:color w:val="242424"/>
                <w:sz w:val="17"/>
              </w:rPr>
              <w:t>50/50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before="80"/>
              <w:ind w:right="139"/>
              <w:jc w:val="right"/>
              <w:rPr>
                <w:sz w:val="17"/>
              </w:rPr>
            </w:pPr>
            <w:r w:rsidRPr="00CD6D92">
              <w:rPr>
                <w:color w:val="262626"/>
                <w:w w:val="95"/>
                <w:sz w:val="17"/>
              </w:rPr>
              <w:t>9,10О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before="80"/>
              <w:ind w:left="126" w:right="64"/>
              <w:jc w:val="center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12.400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before="80"/>
              <w:ind w:right="22"/>
              <w:jc w:val="right"/>
              <w:rPr>
                <w:sz w:val="17"/>
              </w:rPr>
            </w:pPr>
            <w:r w:rsidRPr="00CD6D92">
              <w:rPr>
                <w:color w:val="1C1C1C"/>
                <w:sz w:val="17"/>
              </w:rPr>
              <w:t>10,500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before="80"/>
              <w:ind w:right="6"/>
              <w:jc w:val="right"/>
              <w:rPr>
                <w:sz w:val="17"/>
              </w:rPr>
            </w:pPr>
            <w:r w:rsidRPr="00CD6D92">
              <w:rPr>
                <w:color w:val="363636"/>
                <w:w w:val="75"/>
                <w:sz w:val="17"/>
              </w:rPr>
              <w:t>1</w:t>
            </w:r>
            <w:r w:rsidRPr="00CD6D92">
              <w:rPr>
                <w:color w:val="363636"/>
                <w:spacing w:val="-16"/>
                <w:w w:val="75"/>
                <w:sz w:val="17"/>
              </w:rPr>
              <w:t xml:space="preserve"> </w:t>
            </w:r>
            <w:r w:rsidRPr="00CD6D92">
              <w:rPr>
                <w:color w:val="3D3D3D"/>
                <w:w w:val="75"/>
                <w:sz w:val="17"/>
              </w:rPr>
              <w:t>90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before="80"/>
              <w:ind w:left="209"/>
              <w:rPr>
                <w:sz w:val="17"/>
              </w:rPr>
            </w:pPr>
            <w:r w:rsidRPr="00CD6D92">
              <w:rPr>
                <w:color w:val="3D3D3D"/>
                <w:sz w:val="17"/>
              </w:rPr>
              <w:t>0,</w:t>
            </w:r>
            <w:r w:rsidRPr="00CD6D92">
              <w:rPr>
                <w:color w:val="484848"/>
                <w:sz w:val="17"/>
              </w:rPr>
              <w:t>030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spacing w:before="80"/>
              <w:ind w:left="163"/>
              <w:rPr>
                <w:sz w:val="17"/>
              </w:rPr>
            </w:pPr>
            <w:r w:rsidRPr="00CD6D92">
              <w:rPr>
                <w:sz w:val="17"/>
              </w:rPr>
              <w:t>2,440</w:t>
            </w: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before="80"/>
              <w:ind w:right="271"/>
              <w:jc w:val="right"/>
              <w:rPr>
                <w:sz w:val="17"/>
              </w:rPr>
            </w:pPr>
            <w:r w:rsidRPr="00CD6D92">
              <w:rPr>
                <w:color w:val="363636"/>
                <w:sz w:val="17"/>
              </w:rPr>
              <w:t>0,410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before="80"/>
              <w:ind w:left="83" w:right="83"/>
              <w:jc w:val="center"/>
              <w:rPr>
                <w:sz w:val="17"/>
              </w:rPr>
            </w:pPr>
            <w:r w:rsidRPr="00CD6D92">
              <w:rPr>
                <w:color w:val="494949"/>
                <w:sz w:val="17"/>
              </w:rPr>
              <w:t>7,</w:t>
            </w:r>
            <w:r w:rsidRPr="00CD6D92">
              <w:rPr>
                <w:color w:val="242424"/>
                <w:sz w:val="17"/>
              </w:rPr>
              <w:t>600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before="80"/>
              <w:ind w:left="124" w:right="143"/>
              <w:jc w:val="center"/>
              <w:rPr>
                <w:sz w:val="17"/>
              </w:rPr>
            </w:pPr>
            <w:r w:rsidRPr="00CD6D92">
              <w:rPr>
                <w:color w:val="343434"/>
                <w:sz w:val="17"/>
              </w:rPr>
              <w:t>1</w:t>
            </w:r>
            <w:r w:rsidRPr="00CD6D92">
              <w:rPr>
                <w:color w:val="161616"/>
                <w:sz w:val="17"/>
              </w:rPr>
              <w:t>28,</w:t>
            </w:r>
            <w:r w:rsidRPr="00CD6D92">
              <w:rPr>
                <w:color w:val="232323"/>
                <w:sz w:val="17"/>
              </w:rPr>
              <w:t>900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before="80"/>
              <w:ind w:left="94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17,500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before="80"/>
              <w:ind w:left="150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1,</w:t>
            </w:r>
            <w:r w:rsidRPr="00CD6D92">
              <w:rPr>
                <w:color w:val="1F1F1F"/>
                <w:sz w:val="17"/>
              </w:rPr>
              <w:t>900</w:t>
            </w:r>
          </w:p>
        </w:tc>
      </w:tr>
      <w:tr w:rsidR="000C4A48" w:rsidTr="00AF3A56">
        <w:trPr>
          <w:trHeight w:val="225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48"/>
              <w:rPr>
                <w:sz w:val="17"/>
              </w:rPr>
            </w:pPr>
            <w:r w:rsidRPr="00CD6D92">
              <w:rPr>
                <w:color w:val="0E0E0E"/>
                <w:sz w:val="17"/>
              </w:rPr>
              <w:t>ЗЛЕ/fбшх</w:t>
            </w: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46"/>
              <w:rPr>
                <w:sz w:val="17"/>
              </w:rPr>
            </w:pPr>
            <w:r w:rsidRPr="00CD6D92">
              <w:rPr>
                <w:color w:val="080808"/>
                <w:sz w:val="17"/>
              </w:rPr>
              <w:t>МАКАРОНЫ</w:t>
            </w:r>
            <w:r w:rsidRPr="00CD6D92">
              <w:rPr>
                <w:color w:val="080808"/>
                <w:spacing w:val="29"/>
                <w:sz w:val="17"/>
              </w:rPr>
              <w:t xml:space="preserve"> </w:t>
            </w:r>
            <w:r w:rsidRPr="00CD6D92">
              <w:rPr>
                <w:sz w:val="17"/>
              </w:rPr>
              <w:t>ОTBAPHЫE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29" w:right="53"/>
              <w:jc w:val="center"/>
              <w:rPr>
                <w:sz w:val="17"/>
              </w:rPr>
            </w:pPr>
            <w:r w:rsidRPr="00CD6D92">
              <w:rPr>
                <w:color w:val="383838"/>
                <w:w w:val="105"/>
                <w:sz w:val="17"/>
              </w:rPr>
              <w:t>150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137"/>
              <w:jc w:val="right"/>
              <w:rPr>
                <w:sz w:val="17"/>
              </w:rPr>
            </w:pPr>
            <w:r w:rsidRPr="00CD6D92">
              <w:rPr>
                <w:color w:val="0C0C0C"/>
                <w:sz w:val="17"/>
              </w:rPr>
              <w:t>5,652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26" w:right="64"/>
              <w:jc w:val="center"/>
              <w:rPr>
                <w:sz w:val="17"/>
              </w:rPr>
            </w:pPr>
            <w:r w:rsidRPr="00CD6D92">
              <w:rPr>
                <w:color w:val="0C0C0C"/>
                <w:sz w:val="17"/>
              </w:rPr>
              <w:t>4,469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72"/>
              <w:jc w:val="right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28,000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 w:rsidRPr="00CD6D92">
              <w:rPr>
                <w:color w:val="333333"/>
                <w:sz w:val="17"/>
              </w:rPr>
              <w:t>175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0,087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91" w:right="88"/>
              <w:jc w:val="center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21,000</w:t>
            </w: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271"/>
              <w:jc w:val="right"/>
              <w:rPr>
                <w:sz w:val="17"/>
              </w:rPr>
            </w:pPr>
            <w:r w:rsidRPr="00CD6D92">
              <w:rPr>
                <w:color w:val="2A2A2A"/>
                <w:sz w:val="17"/>
              </w:rPr>
              <w:t>0.818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80" w:right="83"/>
              <w:jc w:val="center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16,470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15" w:right="143"/>
              <w:jc w:val="center"/>
              <w:rPr>
                <w:sz w:val="17"/>
              </w:rPr>
            </w:pPr>
            <w:r w:rsidRPr="00CD6D92">
              <w:rPr>
                <w:color w:val="1D1D1D"/>
                <w:sz w:val="17"/>
              </w:rPr>
              <w:t>47,070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44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8,490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42"/>
              <w:rPr>
                <w:sz w:val="17"/>
              </w:rPr>
            </w:pPr>
            <w:r w:rsidRPr="00CD6D92">
              <w:rPr>
                <w:color w:val="2D2D2D"/>
                <w:sz w:val="17"/>
              </w:rPr>
              <w:t>0,870</w:t>
            </w:r>
          </w:p>
        </w:tc>
      </w:tr>
      <w:tr w:rsidR="000C4A48" w:rsidTr="00AF3A56">
        <w:trPr>
          <w:trHeight w:val="210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spacing w:line="175" w:lineRule="exact"/>
              <w:ind w:left="47"/>
              <w:rPr>
                <w:sz w:val="17"/>
              </w:rPr>
            </w:pPr>
            <w:r w:rsidRPr="00CD6D92">
              <w:rPr>
                <w:color w:val="151515"/>
                <w:w w:val="95"/>
                <w:sz w:val="17"/>
              </w:rPr>
              <w:t>б85/a004г6*</w:t>
            </w: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line="170" w:lineRule="exact"/>
              <w:ind w:left="61"/>
              <w:rPr>
                <w:sz w:val="17"/>
              </w:rPr>
            </w:pPr>
            <w:r w:rsidRPr="00CD6D92">
              <w:rPr>
                <w:color w:val="0C0C0C"/>
                <w:sz w:val="17"/>
              </w:rPr>
              <w:t>ЧАИ</w:t>
            </w:r>
            <w:r w:rsidRPr="00CD6D92">
              <w:rPr>
                <w:color w:val="0C0C0C"/>
                <w:spacing w:val="1"/>
                <w:sz w:val="17"/>
              </w:rPr>
              <w:t xml:space="preserve"> </w:t>
            </w:r>
            <w:r w:rsidRPr="00CD6D92">
              <w:rPr>
                <w:color w:val="262626"/>
                <w:sz w:val="17"/>
              </w:rPr>
              <w:t>С</w:t>
            </w:r>
            <w:r w:rsidRPr="00CD6D92">
              <w:rPr>
                <w:color w:val="262626"/>
                <w:spacing w:val="-8"/>
                <w:sz w:val="17"/>
              </w:rPr>
              <w:t xml:space="preserve"> </w:t>
            </w:r>
            <w:r w:rsidRPr="00CD6D92">
              <w:rPr>
                <w:sz w:val="17"/>
              </w:rPr>
              <w:t>САХАРОМ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line="175" w:lineRule="exact"/>
              <w:ind w:left="120" w:right="59"/>
              <w:jc w:val="center"/>
              <w:rPr>
                <w:sz w:val="17"/>
              </w:rPr>
            </w:pPr>
            <w:r w:rsidRPr="00CD6D92">
              <w:rPr>
                <w:color w:val="0E0E0E"/>
                <w:sz w:val="17"/>
              </w:rPr>
              <w:t>200/15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line="175" w:lineRule="exact"/>
              <w:ind w:right="137"/>
              <w:jc w:val="right"/>
              <w:rPr>
                <w:sz w:val="17"/>
              </w:rPr>
            </w:pPr>
            <w:r w:rsidRPr="00CD6D92">
              <w:rPr>
                <w:color w:val="1A1A1A"/>
                <w:w w:val="95"/>
                <w:sz w:val="17"/>
              </w:rPr>
              <w:t>0,2O0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line="175" w:lineRule="exact"/>
              <w:ind w:right="19"/>
              <w:jc w:val="right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13,70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line="175" w:lineRule="exact"/>
              <w:ind w:right="2"/>
              <w:jc w:val="right"/>
              <w:rPr>
                <w:sz w:val="17"/>
              </w:rPr>
            </w:pPr>
            <w:r w:rsidRPr="00CD6D92">
              <w:rPr>
                <w:color w:val="2F2F2F"/>
                <w:sz w:val="17"/>
              </w:rPr>
              <w:t>56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line="175" w:lineRule="exact"/>
              <w:ind w:left="209"/>
              <w:rPr>
                <w:sz w:val="17"/>
              </w:rPr>
            </w:pPr>
            <w:r w:rsidRPr="00CD6D92">
              <w:rPr>
                <w:color w:val="333333"/>
                <w:sz w:val="17"/>
              </w:rPr>
              <w:t>0.008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spacing w:line="175" w:lineRule="exact"/>
              <w:ind w:left="161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3,750</w:t>
            </w: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line="175" w:lineRule="exact"/>
              <w:ind w:right="280"/>
              <w:jc w:val="right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0,075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line="175" w:lineRule="exact"/>
              <w:ind w:left="74" w:right="83"/>
              <w:jc w:val="center"/>
              <w:rPr>
                <w:sz w:val="17"/>
              </w:rPr>
            </w:pPr>
            <w:r w:rsidRPr="00CD6D92">
              <w:rPr>
                <w:color w:val="2A2A2A"/>
                <w:sz w:val="17"/>
              </w:rPr>
              <w:t>9,970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line="175" w:lineRule="exact"/>
              <w:ind w:left="123" w:right="143"/>
              <w:jc w:val="center"/>
              <w:rPr>
                <w:sz w:val="17"/>
              </w:rPr>
            </w:pPr>
            <w:r w:rsidRPr="00CD6D92">
              <w:rPr>
                <w:color w:val="1D1D1D"/>
                <w:sz w:val="17"/>
              </w:rPr>
              <w:t>7,500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line="175" w:lineRule="exact"/>
              <w:ind w:left="142"/>
              <w:rPr>
                <w:sz w:val="17"/>
              </w:rPr>
            </w:pPr>
            <w:r w:rsidRPr="00CD6D92">
              <w:rPr>
                <w:sz w:val="17"/>
              </w:rPr>
              <w:t>0.397</w:t>
            </w:r>
          </w:p>
        </w:tc>
      </w:tr>
      <w:tr w:rsidR="000C4A48" w:rsidTr="00AF3A56">
        <w:trPr>
          <w:trHeight w:val="215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left="58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ХЛЕБ</w:t>
            </w:r>
            <w:r w:rsidRPr="00CD6D92">
              <w:rPr>
                <w:color w:val="181818"/>
                <w:spacing w:val="-11"/>
                <w:sz w:val="17"/>
              </w:rPr>
              <w:t xml:space="preserve"> </w:t>
            </w:r>
            <w:r w:rsidRPr="00CD6D92">
              <w:rPr>
                <w:sz w:val="17"/>
              </w:rPr>
              <w:t>СЕЛЬСКИХ</w:t>
            </w:r>
            <w:r w:rsidRPr="00CD6D92">
              <w:rPr>
                <w:spacing w:val="40"/>
                <w:sz w:val="17"/>
              </w:rPr>
              <w:t xml:space="preserve"> </w:t>
            </w:r>
            <w:r w:rsidRPr="00CD6D92">
              <w:rPr>
                <w:color w:val="6B6B6B"/>
                <w:sz w:val="17"/>
              </w:rPr>
              <w:t>1</w:t>
            </w:r>
            <w:r w:rsidRPr="00CD6D92">
              <w:rPr>
                <w:color w:val="6B6B6B"/>
                <w:spacing w:val="-3"/>
                <w:sz w:val="17"/>
              </w:rPr>
              <w:t xml:space="preserve"> </w:t>
            </w:r>
            <w:r w:rsidRPr="00CD6D92">
              <w:rPr>
                <w:color w:val="1F1F1F"/>
                <w:sz w:val="17"/>
              </w:rPr>
              <w:t>сорт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29" w:right="41"/>
              <w:jc w:val="center"/>
              <w:rPr>
                <w:sz w:val="17"/>
              </w:rPr>
            </w:pPr>
            <w:r w:rsidRPr="00CD6D92">
              <w:rPr>
                <w:color w:val="262626"/>
                <w:w w:val="95"/>
                <w:sz w:val="17"/>
              </w:rPr>
              <w:t>20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275"/>
              <w:rPr>
                <w:sz w:val="17"/>
              </w:rPr>
            </w:pPr>
            <w:r w:rsidRPr="00CD6D92">
              <w:rPr>
                <w:color w:val="242424"/>
                <w:sz w:val="17"/>
              </w:rPr>
              <w:t>1.3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26" w:right="55"/>
              <w:jc w:val="center"/>
              <w:rPr>
                <w:sz w:val="17"/>
              </w:rPr>
            </w:pPr>
            <w:r w:rsidRPr="00CD6D92">
              <w:rPr>
                <w:color w:val="242424"/>
                <w:sz w:val="17"/>
              </w:rPr>
              <w:t>0,2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4"/>
              <w:jc w:val="right"/>
              <w:rPr>
                <w:sz w:val="17"/>
              </w:rPr>
            </w:pPr>
            <w:r w:rsidRPr="00CD6D92">
              <w:rPr>
                <w:color w:val="3F3F3F"/>
                <w:w w:val="96"/>
                <w:sz w:val="17"/>
              </w:rPr>
              <w:t>7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35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257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0,02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37"/>
              <w:jc w:val="center"/>
              <w:rPr>
                <w:sz w:val="17"/>
              </w:rPr>
            </w:pPr>
            <w:r w:rsidRPr="00CD6D92">
              <w:rPr>
                <w:color w:val="363636"/>
                <w:w w:val="95"/>
                <w:sz w:val="17"/>
              </w:rPr>
              <w:t>0</w:t>
            </w: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jc w:val="center"/>
              <w:rPr>
                <w:sz w:val="17"/>
              </w:rPr>
            </w:pPr>
            <w:r w:rsidRPr="00CD6D92">
              <w:rPr>
                <w:color w:val="3F3F3F"/>
                <w:w w:val="64"/>
                <w:sz w:val="17"/>
              </w:rPr>
              <w:t>О</w:t>
            </w: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339" w:right="339"/>
              <w:jc w:val="center"/>
              <w:rPr>
                <w:sz w:val="17"/>
              </w:rPr>
            </w:pPr>
            <w:r w:rsidRPr="00CD6D92">
              <w:rPr>
                <w:color w:val="151515"/>
                <w:sz w:val="17"/>
              </w:rPr>
              <w:t>0,2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92" w:right="83"/>
              <w:jc w:val="center"/>
              <w:rPr>
                <w:sz w:val="17"/>
              </w:rPr>
            </w:pPr>
            <w:r w:rsidRPr="00CD6D92">
              <w:rPr>
                <w:color w:val="2A2A2A"/>
                <w:sz w:val="17"/>
              </w:rPr>
              <w:t>4,7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20" w:right="143"/>
              <w:jc w:val="center"/>
              <w:rPr>
                <w:sz w:val="17"/>
              </w:rPr>
            </w:pPr>
            <w:r w:rsidRPr="00CD6D92">
              <w:rPr>
                <w:color w:val="0E0E0E"/>
                <w:sz w:val="17"/>
              </w:rPr>
              <w:t>21,1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231"/>
              <w:rPr>
                <w:sz w:val="17"/>
              </w:rPr>
            </w:pPr>
            <w:r w:rsidRPr="00CD6D92">
              <w:rPr>
                <w:color w:val="1D1D1D"/>
                <w:sz w:val="17"/>
              </w:rPr>
              <w:t>6,3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90"/>
              <w:rPr>
                <w:sz w:val="17"/>
              </w:rPr>
            </w:pPr>
            <w:r w:rsidRPr="00CD6D92">
              <w:rPr>
                <w:color w:val="0C0C0C"/>
                <w:sz w:val="17"/>
              </w:rPr>
              <w:t>0,52</w:t>
            </w:r>
          </w:p>
        </w:tc>
      </w:tr>
      <w:tr w:rsidR="000C4A48" w:rsidTr="00AF3A56">
        <w:trPr>
          <w:trHeight w:val="220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58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ХЛЕБ</w:t>
            </w:r>
            <w:r w:rsidRPr="00CD6D92">
              <w:rPr>
                <w:color w:val="111111"/>
                <w:spacing w:val="-5"/>
                <w:sz w:val="17"/>
              </w:rPr>
              <w:t xml:space="preserve"> </w:t>
            </w:r>
            <w:r w:rsidRPr="00CD6D92">
              <w:rPr>
                <w:sz w:val="17"/>
              </w:rPr>
              <w:t>БЕЛЫИ</w:t>
            </w:r>
            <w:r w:rsidRPr="00CD6D92">
              <w:rPr>
                <w:spacing w:val="-3"/>
                <w:sz w:val="17"/>
              </w:rPr>
              <w:t xml:space="preserve"> </w:t>
            </w:r>
            <w:r w:rsidRPr="00CD6D92">
              <w:rPr>
                <w:color w:val="0E0E0E"/>
                <w:sz w:val="17"/>
              </w:rPr>
              <w:t>1</w:t>
            </w:r>
            <w:r w:rsidRPr="00CD6D92">
              <w:rPr>
                <w:color w:val="0E0E0E"/>
                <w:spacing w:val="3"/>
                <w:sz w:val="17"/>
              </w:rPr>
              <w:t xml:space="preserve"> </w:t>
            </w:r>
            <w:r w:rsidRPr="00CD6D92">
              <w:rPr>
                <w:color w:val="181818"/>
                <w:sz w:val="17"/>
              </w:rPr>
              <w:t>сорт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29" w:right="52"/>
              <w:jc w:val="center"/>
              <w:rPr>
                <w:sz w:val="17"/>
              </w:rPr>
            </w:pPr>
            <w:r w:rsidRPr="00CD6D92">
              <w:rPr>
                <w:color w:val="363636"/>
                <w:sz w:val="17"/>
              </w:rPr>
              <w:t>30</w:t>
            </w: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134"/>
              <w:jc w:val="right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2,280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26" w:right="70"/>
              <w:jc w:val="center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0,240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24"/>
              <w:jc w:val="right"/>
              <w:rPr>
                <w:sz w:val="17"/>
              </w:rPr>
            </w:pPr>
            <w:r w:rsidRPr="00CD6D92">
              <w:rPr>
                <w:color w:val="151515"/>
                <w:sz w:val="17"/>
              </w:rPr>
              <w:t>14,760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17"/>
              <w:jc w:val="right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71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209"/>
              <w:rPr>
                <w:sz w:val="17"/>
              </w:rPr>
            </w:pPr>
            <w:r w:rsidRPr="00CD6D92">
              <w:rPr>
                <w:color w:val="313131"/>
                <w:sz w:val="17"/>
              </w:rPr>
              <w:t>0.033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280"/>
              <w:jc w:val="right"/>
              <w:rPr>
                <w:sz w:val="17"/>
              </w:rPr>
            </w:pPr>
            <w:r w:rsidRPr="00CD6D92">
              <w:rPr>
                <w:color w:val="1C1C1C"/>
                <w:sz w:val="17"/>
              </w:rPr>
              <w:t>0.330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75" w:right="83"/>
              <w:jc w:val="center"/>
              <w:rPr>
                <w:sz w:val="17"/>
              </w:rPr>
            </w:pPr>
            <w:r w:rsidRPr="00CD6D92">
              <w:rPr>
                <w:color w:val="262626"/>
                <w:sz w:val="17"/>
              </w:rPr>
              <w:t>6.000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07" w:right="143"/>
              <w:jc w:val="center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19,500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39"/>
              <w:rPr>
                <w:sz w:val="17"/>
              </w:rPr>
            </w:pPr>
            <w:r w:rsidRPr="00CD6D92">
              <w:rPr>
                <w:color w:val="1D1D1D"/>
                <w:sz w:val="17"/>
              </w:rPr>
              <w:t>4.200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41"/>
              <w:rPr>
                <w:sz w:val="17"/>
              </w:rPr>
            </w:pPr>
            <w:r w:rsidRPr="00CD6D92">
              <w:rPr>
                <w:color w:val="2F2F2F"/>
                <w:w w:val="90"/>
                <w:sz w:val="17"/>
              </w:rPr>
              <w:t>О,ЗЗО</w:t>
            </w:r>
          </w:p>
        </w:tc>
      </w:tr>
      <w:tr w:rsidR="000C4A48" w:rsidTr="00AF3A56">
        <w:trPr>
          <w:trHeight w:val="215"/>
        </w:trPr>
        <w:tc>
          <w:tcPr>
            <w:tcW w:w="965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293" w:type="dxa"/>
          </w:tcPr>
          <w:p w:rsidR="000C4A48" w:rsidRPr="00CD6D92" w:rsidRDefault="000C4A48" w:rsidP="00AF3A56">
            <w:pPr>
              <w:pStyle w:val="TableParagraph"/>
              <w:spacing w:line="180" w:lineRule="exact"/>
              <w:ind w:right="-15"/>
              <w:jc w:val="right"/>
              <w:rPr>
                <w:sz w:val="17"/>
              </w:rPr>
            </w:pPr>
            <w:r w:rsidRPr="00CD6D92">
              <w:rPr>
                <w:w w:val="115"/>
                <w:sz w:val="17"/>
              </w:rPr>
              <w:t>Итого:</w:t>
            </w:r>
          </w:p>
        </w:tc>
        <w:tc>
          <w:tcPr>
            <w:tcW w:w="773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4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69"/>
              <w:jc w:val="right"/>
              <w:rPr>
                <w:sz w:val="17"/>
              </w:rPr>
            </w:pPr>
            <w:r w:rsidRPr="00CD6D92">
              <w:rPr>
                <w:w w:val="105"/>
                <w:sz w:val="17"/>
              </w:rPr>
              <w:t>19,465</w:t>
            </w:r>
          </w:p>
        </w:tc>
        <w:tc>
          <w:tcPr>
            <w:tcW w:w="79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26" w:right="55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20,36</w:t>
            </w:r>
          </w:p>
        </w:tc>
        <w:tc>
          <w:tcPr>
            <w:tcW w:w="69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17"/>
              <w:jc w:val="right"/>
              <w:rPr>
                <w:sz w:val="17"/>
              </w:rPr>
            </w:pPr>
            <w:r w:rsidRPr="00CD6D92">
              <w:rPr>
                <w:sz w:val="17"/>
              </w:rPr>
              <w:t>79,6</w:t>
            </w:r>
          </w:p>
        </w:tc>
        <w:tc>
          <w:tcPr>
            <w:tcW w:w="84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-15"/>
              <w:jc w:val="right"/>
              <w:rPr>
                <w:sz w:val="17"/>
              </w:rPr>
            </w:pPr>
            <w:r w:rsidRPr="00CD6D92">
              <w:rPr>
                <w:color w:val="111111"/>
                <w:w w:val="105"/>
                <w:sz w:val="17"/>
              </w:rPr>
              <w:t>581</w:t>
            </w:r>
          </w:p>
        </w:tc>
        <w:tc>
          <w:tcPr>
            <w:tcW w:w="807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200"/>
              <w:rPr>
                <w:sz w:val="17"/>
              </w:rPr>
            </w:pPr>
            <w:r w:rsidRPr="00CD6D92">
              <w:rPr>
                <w:sz w:val="17"/>
              </w:rPr>
              <w:t>0,216</w:t>
            </w:r>
          </w:p>
        </w:tc>
        <w:tc>
          <w:tcPr>
            <w:tcW w:w="716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94"/>
              <w:rPr>
                <w:sz w:val="17"/>
              </w:rPr>
            </w:pPr>
            <w:r w:rsidRPr="00CD6D92">
              <w:rPr>
                <w:w w:val="105"/>
                <w:sz w:val="17"/>
              </w:rPr>
              <w:t>87,874</w:t>
            </w:r>
          </w:p>
        </w:tc>
        <w:tc>
          <w:tcPr>
            <w:tcW w:w="774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93" w:right="88"/>
              <w:jc w:val="center"/>
              <w:rPr>
                <w:sz w:val="17"/>
              </w:rPr>
            </w:pPr>
            <w:r w:rsidRPr="00CD6D92">
              <w:rPr>
                <w:color w:val="050505"/>
                <w:w w:val="105"/>
                <w:sz w:val="17"/>
              </w:rPr>
              <w:t>21</w:t>
            </w:r>
          </w:p>
        </w:tc>
        <w:tc>
          <w:tcPr>
            <w:tcW w:w="97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right="260"/>
              <w:jc w:val="right"/>
              <w:rPr>
                <w:sz w:val="17"/>
              </w:rPr>
            </w:pPr>
            <w:r w:rsidRPr="00CD6D92">
              <w:rPr>
                <w:w w:val="105"/>
                <w:sz w:val="17"/>
              </w:rPr>
              <w:t>3,225</w:t>
            </w:r>
          </w:p>
        </w:tc>
        <w:tc>
          <w:tcPr>
            <w:tcW w:w="885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77" w:right="83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99,664</w:t>
            </w:r>
          </w:p>
        </w:tc>
        <w:tc>
          <w:tcPr>
            <w:tcW w:w="99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01" w:right="143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244,286</w:t>
            </w:r>
          </w:p>
        </w:tc>
        <w:tc>
          <w:tcPr>
            <w:tcW w:w="751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77"/>
              <w:rPr>
                <w:sz w:val="17"/>
              </w:rPr>
            </w:pPr>
            <w:r w:rsidRPr="00CD6D92">
              <w:rPr>
                <w:w w:val="105"/>
                <w:sz w:val="17"/>
              </w:rPr>
              <w:t>59,639</w:t>
            </w:r>
          </w:p>
        </w:tc>
        <w:tc>
          <w:tcPr>
            <w:tcW w:w="789" w:type="dxa"/>
          </w:tcPr>
          <w:p w:rsidR="000C4A48" w:rsidRPr="00CD6D92" w:rsidRDefault="000C4A48" w:rsidP="00AF3A56">
            <w:pPr>
              <w:pStyle w:val="TableParagraph"/>
              <w:spacing w:line="185" w:lineRule="exact"/>
              <w:ind w:left="132"/>
              <w:rPr>
                <w:sz w:val="17"/>
              </w:rPr>
            </w:pPr>
            <w:r w:rsidRPr="00CD6D92">
              <w:rPr>
                <w:sz w:val="17"/>
              </w:rPr>
              <w:t>3,942</w:t>
            </w:r>
          </w:p>
        </w:tc>
      </w:tr>
    </w:tbl>
    <w:p w:rsidR="000C4A48" w:rsidRDefault="000C4A48" w:rsidP="00D76247">
      <w:pPr>
        <w:spacing w:line="185" w:lineRule="exact"/>
        <w:rPr>
          <w:sz w:val="17"/>
        </w:rPr>
        <w:sectPr w:rsidR="000C4A48" w:rsidSect="00D76247">
          <w:type w:val="continuous"/>
          <w:pgSz w:w="16840" w:h="11900" w:orient="landscape"/>
          <w:pgMar w:top="920" w:right="820" w:bottom="280" w:left="860" w:header="720" w:footer="720" w:gutter="0"/>
          <w:cols w:space="720"/>
        </w:sectPr>
      </w:pPr>
    </w:p>
    <w:tbl>
      <w:tblPr>
        <w:tblW w:w="0" w:type="auto"/>
        <w:tblInd w:w="159" w:type="dxa"/>
        <w:tblBorders>
          <w:top w:val="single" w:sz="6" w:space="0" w:color="444848"/>
          <w:left w:val="single" w:sz="6" w:space="0" w:color="444848"/>
          <w:bottom w:val="single" w:sz="6" w:space="0" w:color="444848"/>
          <w:right w:val="single" w:sz="6" w:space="0" w:color="444848"/>
          <w:insideH w:val="single" w:sz="6" w:space="0" w:color="444848"/>
          <w:insideV w:val="single" w:sz="6" w:space="0" w:color="444848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8"/>
        <w:gridCol w:w="3302"/>
        <w:gridCol w:w="758"/>
        <w:gridCol w:w="758"/>
        <w:gridCol w:w="816"/>
        <w:gridCol w:w="682"/>
        <w:gridCol w:w="826"/>
        <w:gridCol w:w="826"/>
        <w:gridCol w:w="701"/>
        <w:gridCol w:w="763"/>
        <w:gridCol w:w="974"/>
        <w:gridCol w:w="883"/>
        <w:gridCol w:w="993"/>
        <w:gridCol w:w="748"/>
        <w:gridCol w:w="772"/>
      </w:tblGrid>
      <w:tr w:rsidR="000C4A48" w:rsidTr="00AF3A56">
        <w:trPr>
          <w:trHeight w:val="244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13802" w:type="dxa"/>
            <w:gridSpan w:val="14"/>
          </w:tcPr>
          <w:p w:rsidR="000C4A48" w:rsidRPr="00CD6D92" w:rsidRDefault="000C4A48" w:rsidP="00AF3A56">
            <w:pPr>
              <w:pStyle w:val="TableParagraph"/>
              <w:spacing w:before="1"/>
              <w:ind w:left="72"/>
              <w:rPr>
                <w:sz w:val="17"/>
              </w:rPr>
            </w:pPr>
            <w:r w:rsidRPr="00CD6D92">
              <w:rPr>
                <w:color w:val="0C0C0C"/>
                <w:w w:val="110"/>
                <w:sz w:val="17"/>
              </w:rPr>
              <w:t>4</w:t>
            </w:r>
            <w:r w:rsidRPr="00CD6D92">
              <w:rPr>
                <w:color w:val="0C0C0C"/>
                <w:spacing w:val="11"/>
                <w:w w:val="110"/>
                <w:sz w:val="17"/>
              </w:rPr>
              <w:t xml:space="preserve"> </w:t>
            </w:r>
            <w:r w:rsidRPr="00CD6D92">
              <w:rPr>
                <w:w w:val="110"/>
                <w:sz w:val="17"/>
              </w:rPr>
              <w:t>день</w:t>
            </w:r>
          </w:p>
        </w:tc>
      </w:tr>
      <w:tr w:rsidR="000C4A48" w:rsidTr="00AF3A56">
        <w:trPr>
          <w:trHeight w:val="220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spacing w:line="158" w:lineRule="exact"/>
              <w:ind w:left="98"/>
              <w:rPr>
                <w:sz w:val="17"/>
              </w:rPr>
            </w:pPr>
            <w:r w:rsidRPr="00CD6D92">
              <w:rPr>
                <w:color w:val="1A1A1A"/>
                <w:w w:val="85"/>
                <w:sz w:val="17"/>
              </w:rPr>
              <w:t>TTK</w:t>
            </w: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line="168" w:lineRule="exact"/>
              <w:ind w:left="66"/>
              <w:rPr>
                <w:sz w:val="20"/>
                <w:szCs w:val="20"/>
              </w:rPr>
            </w:pPr>
            <w:r w:rsidRPr="00CD6D92">
              <w:rPr>
                <w:color w:val="080808"/>
                <w:sz w:val="17"/>
              </w:rPr>
              <w:t>Салат овощной с яблоками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76"/>
              <w:jc w:val="center"/>
              <w:rPr>
                <w:sz w:val="17"/>
              </w:rPr>
            </w:pPr>
            <w:r w:rsidRPr="00CD6D92">
              <w:rPr>
                <w:color w:val="484848"/>
                <w:sz w:val="17"/>
              </w:rPr>
              <w:t>60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55"/>
              <w:jc w:val="center"/>
              <w:rPr>
                <w:sz w:val="17"/>
              </w:rPr>
            </w:pPr>
            <w:r w:rsidRPr="00CD6D92">
              <w:rPr>
                <w:color w:val="282828"/>
                <w:sz w:val="17"/>
              </w:rPr>
              <w:t>1,140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67"/>
              <w:jc w:val="right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5,340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 w:rsidRPr="00CD6D92">
              <w:rPr>
                <w:sz w:val="17"/>
              </w:rPr>
              <w:t>4,620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71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74" w:right="115"/>
              <w:jc w:val="center"/>
              <w:rPr>
                <w:sz w:val="17"/>
              </w:rPr>
            </w:pPr>
            <w:r w:rsidRPr="00CD6D92">
              <w:rPr>
                <w:color w:val="1A1A1A"/>
                <w:sz w:val="17"/>
              </w:rPr>
              <w:t>0,029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83" w:right="23"/>
              <w:jc w:val="center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2,430</w:t>
            </w: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36" w:right="177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2,834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32" w:right="76"/>
              <w:jc w:val="center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13,302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99"/>
              <w:jc w:val="right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26,850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86"/>
              <w:jc w:val="right"/>
              <w:rPr>
                <w:sz w:val="17"/>
              </w:rPr>
            </w:pPr>
            <w:r w:rsidRPr="00CD6D92">
              <w:rPr>
                <w:color w:val="0E0E0E"/>
                <w:sz w:val="17"/>
              </w:rPr>
              <w:t>18,468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89"/>
              <w:rPr>
                <w:sz w:val="17"/>
              </w:rPr>
            </w:pPr>
            <w:r w:rsidRPr="00CD6D92">
              <w:rPr>
                <w:color w:val="1A1A1A"/>
                <w:sz w:val="17"/>
              </w:rPr>
              <w:t>0,358</w:t>
            </w:r>
          </w:p>
        </w:tc>
      </w:tr>
      <w:tr w:rsidR="000C4A48" w:rsidTr="00AF3A56">
        <w:trPr>
          <w:trHeight w:val="407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spacing w:line="129" w:lineRule="exact"/>
              <w:ind w:left="89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Z34/2Ot5,</w:t>
            </w:r>
          </w:p>
          <w:p w:rsidR="000C4A48" w:rsidRPr="00CD6D92" w:rsidRDefault="000C4A48" w:rsidP="00AF3A56">
            <w:pPr>
              <w:pStyle w:val="TableParagraph"/>
              <w:spacing w:before="10"/>
              <w:rPr>
                <w:sz w:val="6"/>
              </w:rPr>
            </w:pPr>
          </w:p>
          <w:p w:rsidR="000C4A48" w:rsidRPr="00CD6D92" w:rsidRDefault="000C4A48" w:rsidP="00AF3A56">
            <w:pPr>
              <w:pStyle w:val="TableParagraph"/>
              <w:spacing w:line="124" w:lineRule="exact"/>
              <w:ind w:left="83"/>
              <w:rPr>
                <w:sz w:val="12"/>
              </w:rPr>
            </w:pPr>
            <w:r w:rsidRPr="00CD6D92">
              <w:rPr>
                <w:noProof/>
                <w:position w:val="-1"/>
                <w:sz w:val="12"/>
                <w:lang w:eastAsia="ru-RU"/>
              </w:rPr>
              <w:pict>
                <v:shape id="image20.png" o:spid="_x0000_i1031" type="#_x0000_t75" style="width:18pt;height:6pt;visibility:visible">
                  <v:imagedata r:id="rId14" o:title=""/>
                </v:shape>
              </w:pict>
            </w: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before="68"/>
              <w:ind w:left="61"/>
              <w:rPr>
                <w:sz w:val="17"/>
              </w:rPr>
            </w:pPr>
            <w:r w:rsidRPr="00CD6D92">
              <w:rPr>
                <w:sz w:val="17"/>
              </w:rPr>
              <w:t>КОТЛЕТ</w:t>
            </w:r>
            <w:r w:rsidRPr="00CD6D92">
              <w:rPr>
                <w:color w:val="313131"/>
                <w:sz w:val="17"/>
              </w:rPr>
              <w:t xml:space="preserve">Ы </w:t>
            </w:r>
            <w:r w:rsidRPr="00CD6D92">
              <w:rPr>
                <w:color w:val="313131"/>
                <w:spacing w:val="-15"/>
                <w:sz w:val="17"/>
              </w:rPr>
              <w:t xml:space="preserve"> </w:t>
            </w:r>
            <w:r w:rsidRPr="00CD6D92">
              <w:rPr>
                <w:sz w:val="17"/>
              </w:rPr>
              <w:t>Pубленные из мясо птицы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before="73"/>
              <w:ind w:left="65"/>
              <w:jc w:val="center"/>
              <w:rPr>
                <w:sz w:val="17"/>
              </w:rPr>
            </w:pPr>
            <w:r w:rsidRPr="00CD6D92">
              <w:rPr>
                <w:color w:val="3B3B3B"/>
                <w:w w:val="85"/>
                <w:sz w:val="17"/>
              </w:rPr>
              <w:t>80</w:t>
            </w:r>
          </w:p>
        </w:tc>
        <w:tc>
          <w:tcPr>
            <w:tcW w:w="758" w:type="dxa"/>
          </w:tcPr>
          <w:p w:rsidR="000C4A48" w:rsidRDefault="000C4A48" w:rsidP="00AF3A56">
            <w:pPr>
              <w:pStyle w:val="TableParagraph"/>
              <w:spacing w:before="3"/>
            </w:pPr>
          </w:p>
          <w:p w:rsidR="000C4A48" w:rsidRPr="00CD6D92" w:rsidRDefault="000C4A48" w:rsidP="00AF3A56">
            <w:pPr>
              <w:pStyle w:val="TableParagraph"/>
              <w:spacing w:line="144" w:lineRule="exact"/>
              <w:ind w:left="190"/>
              <w:rPr>
                <w:sz w:val="14"/>
              </w:rPr>
            </w:pPr>
            <w:r w:rsidRPr="00CD6D92">
              <w:rPr>
                <w:noProof/>
                <w:position w:val="-2"/>
                <w:sz w:val="14"/>
                <w:lang w:eastAsia="ru-RU"/>
              </w:rPr>
              <w:pict>
                <v:shape id="image21.jpeg" o:spid="_x0000_i1032" type="#_x0000_t75" style="width:21pt;height:7.5pt;visibility:visible">
                  <v:imagedata r:id="rId15" o:title=""/>
                </v:shape>
              </w:pic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before="73"/>
              <w:ind w:right="155"/>
              <w:jc w:val="right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8,100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before="73"/>
              <w:ind w:right="-15"/>
              <w:jc w:val="right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7,000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before="73"/>
              <w:ind w:right="-29"/>
              <w:jc w:val="right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134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before="73"/>
              <w:ind w:left="174" w:right="103"/>
              <w:jc w:val="center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0,080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before="73"/>
              <w:ind w:left="83" w:right="15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0,128</w:t>
            </w: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spacing w:before="73"/>
              <w:ind w:left="91" w:right="28"/>
              <w:jc w:val="center"/>
              <w:rPr>
                <w:sz w:val="17"/>
              </w:rPr>
            </w:pPr>
            <w:r w:rsidRPr="00CD6D92">
              <w:rPr>
                <w:color w:val="262626"/>
                <w:sz w:val="17"/>
              </w:rPr>
              <w:t>8,000</w:t>
            </w: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before="73"/>
              <w:ind w:left="236" w:right="168"/>
              <w:jc w:val="center"/>
              <w:rPr>
                <w:sz w:val="17"/>
              </w:rPr>
            </w:pPr>
            <w:r w:rsidRPr="00CD6D92">
              <w:rPr>
                <w:color w:val="151515"/>
                <w:sz w:val="17"/>
              </w:rPr>
              <w:t>4,000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before="73"/>
              <w:ind w:left="132" w:right="54"/>
              <w:jc w:val="center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33,280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before="73"/>
              <w:ind w:right="154"/>
              <w:jc w:val="right"/>
              <w:rPr>
                <w:sz w:val="17"/>
              </w:rPr>
            </w:pPr>
            <w:r w:rsidRPr="00CD6D92">
              <w:rPr>
                <w:sz w:val="17"/>
              </w:rPr>
              <w:t>120,096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before="73"/>
              <w:ind w:right="74"/>
              <w:jc w:val="right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22,640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before="73"/>
              <w:ind w:left="193"/>
              <w:rPr>
                <w:sz w:val="17"/>
              </w:rPr>
            </w:pPr>
            <w:r w:rsidRPr="00CD6D92">
              <w:rPr>
                <w:color w:val="282828"/>
                <w:sz w:val="17"/>
              </w:rPr>
              <w:t>0,896</w:t>
            </w:r>
          </w:p>
        </w:tc>
      </w:tr>
      <w:tr w:rsidR="000C4A48" w:rsidTr="00AF3A56">
        <w:trPr>
          <w:trHeight w:val="215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spacing w:line="168" w:lineRule="exact"/>
              <w:ind w:left="86"/>
              <w:rPr>
                <w:sz w:val="17"/>
              </w:rPr>
            </w:pPr>
            <w:r w:rsidRPr="00CD6D92">
              <w:rPr>
                <w:w w:val="95"/>
                <w:sz w:val="17"/>
              </w:rPr>
              <w:t>520/Сб.шк</w:t>
            </w: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line="168" w:lineRule="exact"/>
              <w:ind w:left="61"/>
              <w:rPr>
                <w:sz w:val="17"/>
              </w:rPr>
            </w:pPr>
            <w:r w:rsidRPr="00CD6D92">
              <w:rPr>
                <w:color w:val="1C1C1C"/>
                <w:w w:val="95"/>
                <w:sz w:val="17"/>
              </w:rPr>
              <w:t>П</w:t>
            </w:r>
            <w:r w:rsidRPr="00CD6D92">
              <w:rPr>
                <w:color w:val="1C1C1C"/>
                <w:spacing w:val="-28"/>
                <w:w w:val="95"/>
                <w:sz w:val="17"/>
              </w:rPr>
              <w:t xml:space="preserve"> </w:t>
            </w:r>
            <w:r w:rsidRPr="00CD6D92">
              <w:rPr>
                <w:w w:val="95"/>
                <w:sz w:val="17"/>
              </w:rPr>
              <w:t>ЮРЕ</w:t>
            </w:r>
            <w:r w:rsidRPr="00CD6D92">
              <w:rPr>
                <w:spacing w:val="31"/>
                <w:w w:val="95"/>
                <w:sz w:val="17"/>
              </w:rPr>
              <w:t xml:space="preserve"> </w:t>
            </w:r>
            <w:r w:rsidRPr="00CD6D92">
              <w:rPr>
                <w:color w:val="0A0A0A"/>
                <w:w w:val="95"/>
                <w:sz w:val="17"/>
              </w:rPr>
              <w:t>КАРТОФЕЛЬНОЕ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73"/>
              <w:jc w:val="center"/>
              <w:rPr>
                <w:sz w:val="17"/>
              </w:rPr>
            </w:pPr>
            <w:r w:rsidRPr="00CD6D92">
              <w:rPr>
                <w:color w:val="1A1A1A"/>
                <w:sz w:val="17"/>
              </w:rPr>
              <w:t>150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55"/>
              <w:jc w:val="center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3,282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68"/>
              <w:jc w:val="right"/>
              <w:rPr>
                <w:sz w:val="17"/>
              </w:rPr>
            </w:pPr>
            <w:r w:rsidRPr="00CD6D92">
              <w:rPr>
                <w:color w:val="0C0C0C"/>
                <w:sz w:val="17"/>
              </w:rPr>
              <w:t>4,657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22,027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 w:rsidRPr="00CD6D92">
              <w:rPr>
                <w:sz w:val="17"/>
              </w:rPr>
              <w:t>143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74" w:right="122"/>
              <w:jc w:val="center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0,163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83" w:right="32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25,943</w:t>
            </w: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91" w:right="34"/>
              <w:jc w:val="center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25,500</w:t>
            </w: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36" w:right="184"/>
              <w:jc w:val="center"/>
              <w:rPr>
                <w:sz w:val="17"/>
              </w:rPr>
            </w:pPr>
            <w:r w:rsidRPr="00CD6D92">
              <w:rPr>
                <w:color w:val="282828"/>
                <w:sz w:val="17"/>
              </w:rPr>
              <w:t>0,181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32" w:right="77"/>
              <w:jc w:val="center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46,606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202"/>
              <w:jc w:val="right"/>
              <w:rPr>
                <w:sz w:val="17"/>
              </w:rPr>
            </w:pPr>
            <w:r w:rsidRPr="00CD6D92">
              <w:rPr>
                <w:color w:val="313131"/>
                <w:sz w:val="17"/>
              </w:rPr>
              <w:t>97,336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86"/>
              <w:jc w:val="right"/>
              <w:rPr>
                <w:sz w:val="17"/>
              </w:rPr>
            </w:pPr>
            <w:r w:rsidRPr="00CD6D92">
              <w:rPr>
                <w:color w:val="1A1A1A"/>
                <w:sz w:val="17"/>
              </w:rPr>
              <w:t>32,978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87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1.231</w:t>
            </w:r>
          </w:p>
        </w:tc>
      </w:tr>
      <w:tr w:rsidR="000C4A48" w:rsidTr="00AF3A56">
        <w:trPr>
          <w:trHeight w:val="407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spacing w:line="134" w:lineRule="exact"/>
              <w:ind w:left="77"/>
              <w:rPr>
                <w:sz w:val="17"/>
              </w:rPr>
            </w:pPr>
            <w:r w:rsidRPr="00CD6D92">
              <w:rPr>
                <w:color w:val="151515"/>
                <w:sz w:val="17"/>
              </w:rPr>
              <w:t>693/2004,</w:t>
            </w:r>
          </w:p>
          <w:p w:rsidR="000C4A48" w:rsidRPr="00CD6D92" w:rsidRDefault="000C4A48" w:rsidP="00AF3A56">
            <w:pPr>
              <w:pStyle w:val="TableParagraph"/>
              <w:spacing w:before="20"/>
              <w:ind w:left="75"/>
              <w:rPr>
                <w:sz w:val="17"/>
              </w:rPr>
            </w:pPr>
            <w:r w:rsidRPr="00CD6D92">
              <w:rPr>
                <w:color w:val="131313"/>
                <w:w w:val="90"/>
                <w:sz w:val="17"/>
              </w:rPr>
              <w:t>Сбшх</w:t>
            </w: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before="78"/>
              <w:ind w:left="53"/>
              <w:rPr>
                <w:sz w:val="17"/>
              </w:rPr>
            </w:pPr>
            <w:r w:rsidRPr="00CD6D92">
              <w:rPr>
                <w:color w:val="232323"/>
                <w:w w:val="95"/>
                <w:sz w:val="17"/>
              </w:rPr>
              <w:t>Чай</w:t>
            </w:r>
            <w:r w:rsidRPr="00CD6D92">
              <w:rPr>
                <w:color w:val="232323"/>
                <w:spacing w:val="35"/>
                <w:w w:val="95"/>
                <w:sz w:val="17"/>
              </w:rPr>
              <w:t xml:space="preserve"> </w:t>
            </w:r>
            <w:r w:rsidRPr="00CD6D92">
              <w:rPr>
                <w:color w:val="4D4D4D"/>
                <w:w w:val="95"/>
                <w:sz w:val="17"/>
              </w:rPr>
              <w:t>С</w:t>
            </w:r>
            <w:r w:rsidRPr="00CD6D92">
              <w:rPr>
                <w:color w:val="4D4D4D"/>
                <w:spacing w:val="8"/>
                <w:w w:val="95"/>
                <w:sz w:val="17"/>
              </w:rPr>
              <w:t xml:space="preserve"> с</w:t>
            </w:r>
            <w:r w:rsidRPr="00CD6D92">
              <w:rPr>
                <w:color w:val="0E0E0E"/>
                <w:w w:val="95"/>
                <w:sz w:val="17"/>
              </w:rPr>
              <w:t>ахаром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before="82"/>
              <w:ind w:left="75"/>
              <w:jc w:val="center"/>
              <w:rPr>
                <w:sz w:val="17"/>
              </w:rPr>
            </w:pPr>
            <w:r w:rsidRPr="00CD6D92">
              <w:rPr>
                <w:color w:val="262626"/>
                <w:sz w:val="17"/>
              </w:rPr>
              <w:t>200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before="82"/>
              <w:ind w:left="44"/>
              <w:jc w:val="center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3.780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before="82"/>
              <w:ind w:right="159"/>
              <w:jc w:val="right"/>
              <w:rPr>
                <w:sz w:val="17"/>
              </w:rPr>
            </w:pPr>
            <w:r w:rsidRPr="00CD6D92">
              <w:rPr>
                <w:color w:val="1C1C1C"/>
                <w:w w:val="95"/>
                <w:sz w:val="17"/>
              </w:rPr>
              <w:t>0,Б7О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before="82"/>
              <w:ind w:right="-15"/>
              <w:jc w:val="right"/>
              <w:rPr>
                <w:sz w:val="17"/>
              </w:rPr>
            </w:pPr>
            <w:r w:rsidRPr="00CD6D92">
              <w:rPr>
                <w:color w:val="151515"/>
                <w:sz w:val="17"/>
              </w:rPr>
              <w:t>21,000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before="82"/>
              <w:ind w:right="-15"/>
              <w:jc w:val="right"/>
              <w:rPr>
                <w:sz w:val="17"/>
              </w:rPr>
            </w:pPr>
            <w:r w:rsidRPr="00CD6D92">
              <w:rPr>
                <w:color w:val="262626"/>
                <w:sz w:val="17"/>
              </w:rPr>
              <w:t>105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before="82"/>
              <w:ind w:left="174" w:right="115"/>
              <w:jc w:val="center"/>
              <w:rPr>
                <w:sz w:val="17"/>
              </w:rPr>
            </w:pPr>
            <w:r w:rsidRPr="00CD6D92">
              <w:rPr>
                <w:color w:val="0E0E0E"/>
                <w:sz w:val="17"/>
              </w:rPr>
              <w:t>0.200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before="82"/>
              <w:ind w:left="83" w:right="14"/>
              <w:jc w:val="center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1,330</w:t>
            </w: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spacing w:before="82"/>
              <w:ind w:left="71"/>
              <w:jc w:val="center"/>
              <w:rPr>
                <w:sz w:val="17"/>
              </w:rPr>
            </w:pPr>
            <w:r w:rsidRPr="00CD6D92">
              <w:rPr>
                <w:color w:val="2A2A2A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before="82"/>
              <w:ind w:left="236" w:right="182"/>
              <w:jc w:val="center"/>
              <w:rPr>
                <w:sz w:val="17"/>
              </w:rPr>
            </w:pPr>
            <w:r w:rsidRPr="00CD6D92">
              <w:rPr>
                <w:color w:val="232323"/>
                <w:sz w:val="17"/>
              </w:rPr>
              <w:t>0,000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before="82"/>
              <w:ind w:left="132" w:right="74"/>
              <w:jc w:val="center"/>
              <w:rPr>
                <w:sz w:val="17"/>
              </w:rPr>
            </w:pPr>
            <w:r w:rsidRPr="00CD6D92">
              <w:rPr>
                <w:color w:val="0E0E0E"/>
                <w:sz w:val="17"/>
              </w:rPr>
              <w:t>133.330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before="82"/>
              <w:ind w:right="154"/>
              <w:jc w:val="right"/>
              <w:rPr>
                <w:sz w:val="17"/>
              </w:rPr>
            </w:pPr>
            <w:r w:rsidRPr="00CD6D92">
              <w:rPr>
                <w:sz w:val="17"/>
              </w:rPr>
              <w:t>111.110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before="82"/>
              <w:ind w:right="84"/>
              <w:jc w:val="right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25,560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before="82"/>
              <w:ind w:left="191"/>
              <w:rPr>
                <w:sz w:val="17"/>
              </w:rPr>
            </w:pPr>
            <w:r w:rsidRPr="00CD6D92">
              <w:rPr>
                <w:color w:val="181818"/>
                <w:w w:val="90"/>
                <w:sz w:val="17"/>
              </w:rPr>
              <w:t>2,000</w:t>
            </w:r>
          </w:p>
        </w:tc>
      </w:tr>
      <w:tr w:rsidR="000C4A48" w:rsidTr="00AF3A56">
        <w:trPr>
          <w:trHeight w:val="220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tabs>
                <w:tab w:val="left" w:pos="1718"/>
              </w:tabs>
              <w:spacing w:line="173" w:lineRule="exact"/>
              <w:ind w:left="54"/>
              <w:rPr>
                <w:sz w:val="17"/>
              </w:rPr>
            </w:pPr>
            <w:r w:rsidRPr="00CD6D92">
              <w:rPr>
                <w:w w:val="95"/>
                <w:sz w:val="17"/>
              </w:rPr>
              <w:t>ХЛЕБ</w:t>
            </w:r>
            <w:r w:rsidRPr="00CD6D92">
              <w:rPr>
                <w:spacing w:val="16"/>
                <w:w w:val="95"/>
                <w:sz w:val="17"/>
              </w:rPr>
              <w:t xml:space="preserve"> </w:t>
            </w:r>
            <w:r w:rsidRPr="00CD6D92">
              <w:rPr>
                <w:color w:val="0A0A0A"/>
                <w:w w:val="95"/>
                <w:sz w:val="17"/>
              </w:rPr>
              <w:t>СЕЛЬСКИИ</w:t>
            </w:r>
            <w:r w:rsidRPr="00CD6D92">
              <w:rPr>
                <w:color w:val="0A0A0A"/>
                <w:w w:val="95"/>
                <w:sz w:val="17"/>
              </w:rPr>
              <w:tab/>
            </w:r>
            <w:r w:rsidRPr="00CD6D92">
              <w:rPr>
                <w:color w:val="0F0F0F"/>
                <w:sz w:val="17"/>
              </w:rPr>
              <w:t>сорт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69"/>
              <w:jc w:val="center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20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46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1,3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308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0,2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jc w:val="right"/>
              <w:rPr>
                <w:sz w:val="17"/>
              </w:rPr>
            </w:pPr>
            <w:r w:rsidRPr="00CD6D92">
              <w:rPr>
                <w:color w:val="1C1C1C"/>
                <w:w w:val="83"/>
                <w:sz w:val="17"/>
              </w:rPr>
              <w:t>7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right="-15"/>
              <w:jc w:val="right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35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167" w:right="122"/>
              <w:jc w:val="center"/>
              <w:rPr>
                <w:sz w:val="17"/>
              </w:rPr>
            </w:pPr>
            <w:r w:rsidRPr="00CD6D92">
              <w:rPr>
                <w:color w:val="1C1C1C"/>
                <w:sz w:val="17"/>
              </w:rPr>
              <w:t>0,02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68"/>
              <w:jc w:val="center"/>
              <w:rPr>
                <w:sz w:val="17"/>
              </w:rPr>
            </w:pPr>
            <w:r w:rsidRPr="00CD6D92">
              <w:rPr>
                <w:color w:val="181818"/>
                <w:w w:val="107"/>
                <w:sz w:val="17"/>
              </w:rPr>
              <w:t>0</w:t>
            </w: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52"/>
              <w:jc w:val="center"/>
              <w:rPr>
                <w:sz w:val="17"/>
              </w:rPr>
            </w:pPr>
            <w:r w:rsidRPr="00CD6D92">
              <w:rPr>
                <w:color w:val="1C1C1C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236" w:right="186"/>
              <w:jc w:val="center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0.2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132" w:right="71"/>
              <w:jc w:val="center"/>
              <w:rPr>
                <w:sz w:val="17"/>
              </w:rPr>
            </w:pPr>
            <w:r w:rsidRPr="00CD6D92">
              <w:rPr>
                <w:color w:val="0A0A0A"/>
                <w:sz w:val="17"/>
              </w:rPr>
              <w:t>4,7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358"/>
              <w:rPr>
                <w:sz w:val="17"/>
              </w:rPr>
            </w:pPr>
            <w:r w:rsidRPr="00CD6D92">
              <w:rPr>
                <w:sz w:val="17"/>
              </w:rPr>
              <w:t>21,1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275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6,3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227"/>
              <w:rPr>
                <w:sz w:val="17"/>
              </w:rPr>
            </w:pPr>
            <w:r w:rsidRPr="00CD6D92">
              <w:rPr>
                <w:color w:val="0C0C0C"/>
                <w:sz w:val="17"/>
              </w:rPr>
              <w:t>0,52</w:t>
            </w:r>
          </w:p>
        </w:tc>
      </w:tr>
      <w:tr w:rsidR="000C4A48" w:rsidTr="00AF3A56">
        <w:trPr>
          <w:trHeight w:val="225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line="168" w:lineRule="exact"/>
              <w:ind w:left="54"/>
              <w:rPr>
                <w:sz w:val="17"/>
              </w:rPr>
            </w:pPr>
            <w:r w:rsidRPr="00CD6D92">
              <w:rPr>
                <w:sz w:val="17"/>
              </w:rPr>
              <w:t>ХЛЕБ</w:t>
            </w:r>
            <w:r w:rsidRPr="00CD6D92">
              <w:rPr>
                <w:spacing w:val="-8"/>
                <w:sz w:val="17"/>
              </w:rPr>
              <w:t xml:space="preserve"> </w:t>
            </w:r>
            <w:r w:rsidRPr="00CD6D92">
              <w:rPr>
                <w:sz w:val="17"/>
              </w:rPr>
              <w:t>БЕЛЫИ</w:t>
            </w:r>
            <w:r w:rsidRPr="00CD6D92">
              <w:rPr>
                <w:spacing w:val="4"/>
                <w:sz w:val="17"/>
              </w:rPr>
              <w:t xml:space="preserve"> </w:t>
            </w:r>
            <w:r w:rsidRPr="00CD6D92">
              <w:rPr>
                <w:color w:val="484848"/>
                <w:sz w:val="17"/>
              </w:rPr>
              <w:t>1</w:t>
            </w:r>
            <w:r w:rsidRPr="00CD6D92">
              <w:rPr>
                <w:color w:val="484848"/>
                <w:spacing w:val="-7"/>
                <w:sz w:val="17"/>
              </w:rPr>
              <w:t xml:space="preserve"> </w:t>
            </w:r>
            <w:r w:rsidRPr="00CD6D92">
              <w:rPr>
                <w:color w:val="0C0C0C"/>
                <w:sz w:val="17"/>
              </w:rPr>
              <w:t>сорт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65"/>
              <w:jc w:val="center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30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36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2.280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78"/>
              <w:jc w:val="right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0,240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-15"/>
              <w:jc w:val="right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14,760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-29"/>
              <w:jc w:val="right"/>
              <w:rPr>
                <w:sz w:val="17"/>
              </w:rPr>
            </w:pPr>
            <w:r w:rsidRPr="00CD6D92">
              <w:rPr>
                <w:color w:val="232323"/>
                <w:w w:val="105"/>
                <w:sz w:val="17"/>
              </w:rPr>
              <w:t>71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74" w:right="122"/>
              <w:jc w:val="center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0,033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36" w:right="193"/>
              <w:jc w:val="center"/>
              <w:rPr>
                <w:sz w:val="17"/>
              </w:rPr>
            </w:pPr>
            <w:r w:rsidRPr="00CD6D92">
              <w:rPr>
                <w:color w:val="0E0E0E"/>
                <w:w w:val="95"/>
                <w:sz w:val="17"/>
              </w:rPr>
              <w:t>0,ЗЗО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32" w:right="76"/>
              <w:jc w:val="center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6,000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203"/>
              <w:jc w:val="right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19,500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33"/>
              <w:jc w:val="right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4,200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89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0,330</w:t>
            </w:r>
          </w:p>
        </w:tc>
      </w:tr>
      <w:tr w:rsidR="000C4A48" w:rsidTr="00AF3A56">
        <w:trPr>
          <w:trHeight w:val="215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line="168" w:lineRule="exact"/>
              <w:ind w:right="6"/>
              <w:jc w:val="right"/>
              <w:rPr>
                <w:b/>
                <w:sz w:val="17"/>
              </w:rPr>
            </w:pPr>
            <w:r w:rsidRPr="00CD6D92">
              <w:rPr>
                <w:b/>
                <w:w w:val="95"/>
                <w:sz w:val="17"/>
              </w:rPr>
              <w:t>ИТОГО: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42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19,874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51"/>
              <w:jc w:val="right"/>
              <w:rPr>
                <w:sz w:val="17"/>
              </w:rPr>
            </w:pPr>
            <w:r w:rsidRPr="00CD6D92">
              <w:rPr>
                <w:w w:val="105"/>
                <w:sz w:val="17"/>
              </w:rPr>
              <w:t>20,21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4"/>
              <w:jc w:val="right"/>
              <w:rPr>
                <w:sz w:val="17"/>
              </w:rPr>
            </w:pPr>
            <w:r w:rsidRPr="00CD6D92">
              <w:rPr>
                <w:sz w:val="17"/>
              </w:rPr>
              <w:t>86,428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jc w:val="right"/>
              <w:rPr>
                <w:sz w:val="17"/>
              </w:rPr>
            </w:pPr>
            <w:r w:rsidRPr="00CD6D92">
              <w:rPr>
                <w:w w:val="105"/>
                <w:sz w:val="17"/>
              </w:rPr>
              <w:t>609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74" w:right="122"/>
              <w:jc w:val="center"/>
              <w:rPr>
                <w:sz w:val="17"/>
              </w:rPr>
            </w:pPr>
            <w:r w:rsidRPr="00CD6D92">
              <w:rPr>
                <w:w w:val="110"/>
                <w:sz w:val="17"/>
              </w:rPr>
              <w:t>0,294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83" w:right="28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28,501</w:t>
            </w: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91" w:right="45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33,5</w:t>
            </w: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36" w:right="192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7.235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32" w:right="70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97,788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35"/>
              <w:jc w:val="right"/>
              <w:rPr>
                <w:sz w:val="17"/>
              </w:rPr>
            </w:pPr>
            <w:r w:rsidRPr="00CD6D92">
              <w:rPr>
                <w:w w:val="105"/>
                <w:sz w:val="17"/>
              </w:rPr>
              <w:t>257,282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75"/>
              <w:jc w:val="right"/>
              <w:rPr>
                <w:sz w:val="17"/>
              </w:rPr>
            </w:pPr>
            <w:r w:rsidRPr="00CD6D92">
              <w:rPr>
                <w:color w:val="0C0C0C"/>
                <w:w w:val="105"/>
                <w:sz w:val="17"/>
              </w:rPr>
              <w:t>76,886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72"/>
              <w:rPr>
                <w:sz w:val="17"/>
              </w:rPr>
            </w:pPr>
            <w:r w:rsidRPr="00CD6D92">
              <w:rPr>
                <w:sz w:val="17"/>
              </w:rPr>
              <w:t>2,765</w:t>
            </w:r>
          </w:p>
        </w:tc>
      </w:tr>
      <w:tr w:rsidR="000C4A48" w:rsidTr="00AF3A56">
        <w:trPr>
          <w:trHeight w:val="220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57"/>
              <w:rPr>
                <w:sz w:val="17"/>
              </w:rPr>
            </w:pPr>
            <w:r w:rsidRPr="00CD6D92">
              <w:rPr>
                <w:w w:val="115"/>
                <w:sz w:val="17"/>
              </w:rPr>
              <w:t>5</w:t>
            </w:r>
            <w:r w:rsidRPr="00CD6D92">
              <w:rPr>
                <w:spacing w:val="-6"/>
                <w:w w:val="115"/>
                <w:sz w:val="17"/>
              </w:rPr>
              <w:t xml:space="preserve"> </w:t>
            </w:r>
            <w:r w:rsidRPr="00CD6D92">
              <w:rPr>
                <w:w w:val="115"/>
                <w:sz w:val="17"/>
              </w:rPr>
              <w:t>день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</w:tr>
      <w:tr w:rsidR="000C4A48" w:rsidTr="00AF3A56">
        <w:trPr>
          <w:trHeight w:val="407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spacing w:line="129" w:lineRule="exact"/>
              <w:ind w:left="66"/>
              <w:rPr>
                <w:sz w:val="17"/>
              </w:rPr>
            </w:pPr>
            <w:r w:rsidRPr="00CD6D92">
              <w:rPr>
                <w:color w:val="161616"/>
                <w:w w:val="80"/>
                <w:sz w:val="17"/>
              </w:rPr>
              <w:t>33</w:t>
            </w:r>
            <w:r w:rsidRPr="00CD6D92">
              <w:rPr>
                <w:color w:val="161616"/>
                <w:spacing w:val="-10"/>
                <w:w w:val="80"/>
                <w:sz w:val="17"/>
              </w:rPr>
              <w:t xml:space="preserve"> </w:t>
            </w:r>
            <w:r w:rsidRPr="00CD6D92">
              <w:rPr>
                <w:color w:val="2F2F2F"/>
                <w:w w:val="80"/>
                <w:sz w:val="17"/>
              </w:rPr>
              <w:t>87</w:t>
            </w:r>
            <w:r w:rsidRPr="00CD6D92">
              <w:rPr>
                <w:w w:val="80"/>
                <w:sz w:val="17"/>
              </w:rPr>
              <w:t>2Oï5,</w:t>
            </w:r>
          </w:p>
          <w:p w:rsidR="000C4A48" w:rsidRPr="00CD6D92" w:rsidRDefault="000C4A48" w:rsidP="00AF3A56">
            <w:pPr>
              <w:pStyle w:val="TableParagraph"/>
              <w:spacing w:before="10"/>
              <w:rPr>
                <w:sz w:val="6"/>
              </w:rPr>
            </w:pPr>
          </w:p>
          <w:p w:rsidR="000C4A48" w:rsidRPr="00CD6D92" w:rsidRDefault="000C4A48" w:rsidP="00AF3A56">
            <w:pPr>
              <w:pStyle w:val="TableParagraph"/>
              <w:spacing w:line="124" w:lineRule="exact"/>
              <w:ind w:left="74"/>
              <w:rPr>
                <w:sz w:val="12"/>
              </w:rPr>
            </w:pPr>
            <w:r w:rsidRPr="00CD6D92">
              <w:rPr>
                <w:noProof/>
                <w:position w:val="-1"/>
                <w:sz w:val="12"/>
                <w:lang w:eastAsia="ru-RU"/>
              </w:rPr>
              <w:pict>
                <v:shape id="image22.png" o:spid="_x0000_i1033" type="#_x0000_t75" style="width:18pt;height:6pt;visibility:visible">
                  <v:imagedata r:id="rId16" o:title=""/>
                </v:shape>
              </w:pict>
            </w: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before="73"/>
              <w:ind w:left="58"/>
              <w:rPr>
                <w:sz w:val="17"/>
              </w:rPr>
            </w:pPr>
            <w:r w:rsidRPr="00CD6D92">
              <w:rPr>
                <w:sz w:val="17"/>
              </w:rPr>
              <w:t>Фрукты</w:t>
            </w:r>
            <w:r w:rsidRPr="00CD6D92">
              <w:rPr>
                <w:spacing w:val="-1"/>
                <w:sz w:val="17"/>
              </w:rPr>
              <w:t xml:space="preserve"> </w:t>
            </w:r>
            <w:r w:rsidRPr="00CD6D92">
              <w:rPr>
                <w:sz w:val="17"/>
              </w:rPr>
              <w:t>(Апельсин</w:t>
            </w:r>
            <w:r w:rsidRPr="00CD6D92">
              <w:rPr>
                <w:spacing w:val="-8"/>
                <w:sz w:val="17"/>
              </w:rPr>
              <w:t xml:space="preserve"> </w:t>
            </w:r>
            <w:r w:rsidRPr="00CD6D92">
              <w:rPr>
                <w:color w:val="2F2F2F"/>
                <w:sz w:val="17"/>
              </w:rPr>
              <w:t>)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before="78"/>
              <w:ind w:left="152"/>
              <w:jc w:val="center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100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before="78"/>
              <w:ind w:left="44"/>
              <w:jc w:val="center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0,510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before="78"/>
              <w:ind w:right="166"/>
              <w:jc w:val="right"/>
              <w:rPr>
                <w:sz w:val="17"/>
              </w:rPr>
            </w:pPr>
            <w:r w:rsidRPr="00CD6D92">
              <w:rPr>
                <w:color w:val="1C1C1C"/>
                <w:sz w:val="17"/>
              </w:rPr>
              <w:t>0,6BD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before="78"/>
              <w:ind w:right="9"/>
              <w:jc w:val="right"/>
              <w:rPr>
                <w:sz w:val="17"/>
              </w:rPr>
            </w:pPr>
            <w:r w:rsidRPr="00CD6D92">
              <w:rPr>
                <w:sz w:val="17"/>
              </w:rPr>
              <w:t>14,620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before="78"/>
              <w:ind w:right="-15"/>
              <w:jc w:val="right"/>
              <w:rPr>
                <w:sz w:val="17"/>
              </w:rPr>
            </w:pPr>
            <w:r w:rsidRPr="00CD6D92">
              <w:rPr>
                <w:color w:val="3D3D3D"/>
                <w:sz w:val="17"/>
              </w:rPr>
              <w:t>6g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before="78"/>
              <w:ind w:left="169" w:right="122"/>
              <w:jc w:val="center"/>
              <w:rPr>
                <w:sz w:val="17"/>
              </w:rPr>
            </w:pPr>
            <w:r w:rsidRPr="00CD6D92">
              <w:rPr>
                <w:color w:val="262626"/>
                <w:sz w:val="17"/>
              </w:rPr>
              <w:t>0,</w:t>
            </w:r>
            <w:r w:rsidRPr="00CD6D92">
              <w:rPr>
                <w:color w:val="111111"/>
                <w:sz w:val="17"/>
              </w:rPr>
              <w:t>051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before="78"/>
              <w:ind w:left="79" w:right="35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17,000</w:t>
            </w: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before="78"/>
              <w:ind w:left="236" w:right="189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0,340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before="78"/>
              <w:ind w:left="127" w:right="77"/>
              <w:jc w:val="center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27,200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before="78"/>
              <w:ind w:right="207"/>
              <w:jc w:val="right"/>
              <w:rPr>
                <w:sz w:val="17"/>
              </w:rPr>
            </w:pPr>
            <w:r w:rsidRPr="00CD6D92">
              <w:rPr>
                <w:color w:val="262626"/>
                <w:sz w:val="17"/>
              </w:rPr>
              <w:t>18,</w:t>
            </w:r>
            <w:r w:rsidRPr="00CD6D92">
              <w:rPr>
                <w:color w:val="212121"/>
                <w:sz w:val="17"/>
              </w:rPr>
              <w:t>700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before="78"/>
              <w:ind w:right="98"/>
              <w:jc w:val="right"/>
              <w:rPr>
                <w:sz w:val="17"/>
              </w:rPr>
            </w:pPr>
            <w:r w:rsidRPr="00CD6D92">
              <w:rPr>
                <w:color w:val="1C1C1C"/>
                <w:sz w:val="17"/>
              </w:rPr>
              <w:t>15,300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before="78"/>
              <w:ind w:left="189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3,740</w:t>
            </w:r>
          </w:p>
        </w:tc>
      </w:tr>
      <w:tr w:rsidR="000C4A48" w:rsidTr="00AF3A56">
        <w:trPr>
          <w:trHeight w:val="402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spacing w:line="129" w:lineRule="exact"/>
              <w:ind w:left="66"/>
              <w:rPr>
                <w:sz w:val="17"/>
              </w:rPr>
            </w:pPr>
            <w:r w:rsidRPr="00CD6D92">
              <w:rPr>
                <w:w w:val="90"/>
                <w:sz w:val="17"/>
              </w:rPr>
              <w:t>7172015,</w:t>
            </w:r>
          </w:p>
          <w:p w:rsidR="000C4A48" w:rsidRPr="00CD6D92" w:rsidRDefault="000C4A48" w:rsidP="00AF3A56">
            <w:pPr>
              <w:pStyle w:val="TableParagraph"/>
              <w:spacing w:before="20"/>
              <w:ind w:left="75"/>
              <w:rPr>
                <w:sz w:val="17"/>
              </w:rPr>
            </w:pPr>
            <w:r w:rsidRPr="00CD6D92">
              <w:rPr>
                <w:i/>
                <w:w w:val="95"/>
                <w:sz w:val="17"/>
              </w:rPr>
              <w:t>Дeд</w:t>
            </w:r>
            <w:r w:rsidRPr="00CD6D92">
              <w:rPr>
                <w:w w:val="95"/>
                <w:sz w:val="17"/>
              </w:rPr>
              <w:t>гi</w:t>
            </w: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before="68"/>
              <w:ind w:left="51"/>
              <w:rPr>
                <w:sz w:val="24"/>
                <w:szCs w:val="24"/>
              </w:rPr>
            </w:pPr>
            <w:r w:rsidRPr="00CD6D92">
              <w:rPr>
                <w:w w:val="95"/>
                <w:sz w:val="24"/>
                <w:szCs w:val="24"/>
              </w:rPr>
              <w:t>Салат из моркови с яблоками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before="73"/>
              <w:ind w:left="57"/>
              <w:jc w:val="center"/>
              <w:rPr>
                <w:sz w:val="17"/>
              </w:rPr>
            </w:pPr>
            <w:r w:rsidRPr="00CD6D92">
              <w:rPr>
                <w:color w:val="1D1D1D"/>
                <w:sz w:val="17"/>
              </w:rPr>
              <w:t>60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before="73"/>
              <w:ind w:left="24"/>
              <w:jc w:val="center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2,13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before="73"/>
              <w:ind w:right="178"/>
              <w:jc w:val="right"/>
              <w:rPr>
                <w:sz w:val="17"/>
              </w:rPr>
            </w:pPr>
            <w:r w:rsidRPr="00CD6D92">
              <w:rPr>
                <w:color w:val="0A0A0A"/>
                <w:sz w:val="17"/>
              </w:rPr>
              <w:t>6,48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before="73"/>
              <w:ind w:right="3"/>
              <w:jc w:val="right"/>
              <w:rPr>
                <w:sz w:val="17"/>
              </w:rPr>
            </w:pPr>
            <w:r w:rsidRPr="00CD6D92">
              <w:rPr>
                <w:color w:val="0A0A0A"/>
                <w:sz w:val="17"/>
              </w:rPr>
              <w:t>49,94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before="68"/>
              <w:jc w:val="right"/>
              <w:rPr>
                <w:sz w:val="17"/>
              </w:rPr>
            </w:pPr>
            <w:r w:rsidRPr="00CD6D92">
              <w:rPr>
                <w:sz w:val="17"/>
              </w:rPr>
              <w:t>14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before="68"/>
              <w:ind w:left="155" w:right="122"/>
              <w:jc w:val="center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0,036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before="68"/>
              <w:ind w:left="58" w:right="35"/>
              <w:jc w:val="center"/>
              <w:rPr>
                <w:sz w:val="17"/>
              </w:rPr>
            </w:pPr>
            <w:r w:rsidRPr="00CD6D92">
              <w:rPr>
                <w:color w:val="1A1A1A"/>
                <w:sz w:val="17"/>
              </w:rPr>
              <w:t>15,000</w:t>
            </w: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before="68"/>
              <w:ind w:left="236" w:right="208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0,420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before="68"/>
              <w:ind w:left="107" w:right="77"/>
              <w:jc w:val="center"/>
              <w:rPr>
                <w:sz w:val="17"/>
              </w:rPr>
            </w:pPr>
            <w:r w:rsidRPr="00CD6D92">
              <w:rPr>
                <w:color w:val="2A2A2A"/>
                <w:sz w:val="17"/>
              </w:rPr>
              <w:t>8,400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jc w:val="both"/>
              <w:rPr>
                <w:sz w:val="16"/>
              </w:rPr>
            </w:pPr>
            <w:r w:rsidRPr="00CD6D92">
              <w:rPr>
                <w:sz w:val="16"/>
              </w:rPr>
              <w:t>15,600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before="68"/>
              <w:ind w:right="99"/>
              <w:jc w:val="right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12,000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before="68"/>
              <w:ind w:left="178"/>
              <w:rPr>
                <w:sz w:val="17"/>
              </w:rPr>
            </w:pPr>
            <w:r w:rsidRPr="00CD6D92">
              <w:rPr>
                <w:color w:val="0A0A0A"/>
                <w:sz w:val="17"/>
              </w:rPr>
              <w:t>0,540</w:t>
            </w:r>
          </w:p>
        </w:tc>
      </w:tr>
      <w:tr w:rsidR="000C4A48" w:rsidTr="00AF3A56">
        <w:trPr>
          <w:trHeight w:val="215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spacing w:line="158" w:lineRule="exact"/>
              <w:ind w:left="79"/>
              <w:rPr>
                <w:sz w:val="20"/>
                <w:szCs w:val="20"/>
              </w:rPr>
            </w:pPr>
            <w:r w:rsidRPr="00CD6D92">
              <w:rPr>
                <w:color w:val="505050"/>
                <w:w w:val="95"/>
                <w:sz w:val="20"/>
                <w:szCs w:val="20"/>
              </w:rPr>
              <w:t>ТТк</w:t>
            </w: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line="168" w:lineRule="exact"/>
              <w:ind w:left="51"/>
              <w:rPr>
                <w:sz w:val="20"/>
                <w:szCs w:val="20"/>
              </w:rPr>
            </w:pPr>
            <w:r w:rsidRPr="00CD6D92">
              <w:rPr>
                <w:color w:val="030303"/>
                <w:w w:val="95"/>
                <w:sz w:val="20"/>
                <w:szCs w:val="20"/>
              </w:rPr>
              <w:t>говяжие</w:t>
            </w:r>
            <w:r w:rsidRPr="00CD6D92">
              <w:rPr>
                <w:color w:val="030303"/>
                <w:spacing w:val="34"/>
                <w:w w:val="95"/>
                <w:sz w:val="20"/>
                <w:szCs w:val="20"/>
              </w:rPr>
              <w:t xml:space="preserve"> (котлеты,Шницели)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56"/>
              <w:jc w:val="center"/>
              <w:rPr>
                <w:sz w:val="17"/>
              </w:rPr>
            </w:pPr>
            <w:r w:rsidRPr="00CD6D92">
              <w:rPr>
                <w:color w:val="383838"/>
                <w:sz w:val="17"/>
              </w:rPr>
              <w:t>80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45"/>
              <w:jc w:val="center"/>
              <w:rPr>
                <w:sz w:val="17"/>
              </w:rPr>
            </w:pPr>
            <w:r w:rsidRPr="00CD6D92">
              <w:rPr>
                <w:color w:val="181818"/>
                <w:w w:val="120"/>
                <w:sz w:val="17"/>
              </w:rPr>
              <w:t>1.000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31"/>
              <w:jc w:val="right"/>
              <w:rPr>
                <w:sz w:val="17"/>
              </w:rPr>
            </w:pPr>
            <w:r w:rsidRPr="00CD6D92">
              <w:rPr>
                <w:color w:val="2F2F2F"/>
                <w:sz w:val="17"/>
              </w:rPr>
              <w:t>13,500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3"/>
              <w:jc w:val="right"/>
              <w:rPr>
                <w:sz w:val="17"/>
              </w:rPr>
            </w:pPr>
            <w:r w:rsidRPr="00CD6D92">
              <w:rPr>
                <w:sz w:val="17"/>
              </w:rPr>
              <w:t>4,786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right="3"/>
              <w:jc w:val="right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185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161" w:right="122"/>
              <w:jc w:val="center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0,089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79" w:right="35"/>
              <w:jc w:val="center"/>
              <w:rPr>
                <w:sz w:val="17"/>
              </w:rPr>
            </w:pPr>
            <w:r w:rsidRPr="00CD6D92">
              <w:rPr>
                <w:color w:val="262626"/>
                <w:sz w:val="17"/>
              </w:rPr>
              <w:t>1,8</w:t>
            </w: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91" w:right="50"/>
              <w:jc w:val="center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37,</w:t>
            </w:r>
            <w:r w:rsidRPr="00CD6D92">
              <w:rPr>
                <w:color w:val="232323"/>
                <w:sz w:val="17"/>
              </w:rPr>
              <w:t>761</w:t>
            </w: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236" w:right="206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4,426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103" w:right="77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19,564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right="170"/>
              <w:jc w:val="right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154,</w:t>
            </w:r>
            <w:r w:rsidRPr="00CD6D92">
              <w:rPr>
                <w:color w:val="0F0F0F"/>
                <w:sz w:val="17"/>
              </w:rPr>
              <w:t>618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right="98"/>
              <w:jc w:val="right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18,693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178"/>
              <w:rPr>
                <w:sz w:val="17"/>
              </w:rPr>
            </w:pPr>
            <w:r w:rsidRPr="00CD6D92">
              <w:rPr>
                <w:sz w:val="17"/>
              </w:rPr>
              <w:t>1,304</w:t>
            </w:r>
          </w:p>
        </w:tc>
      </w:tr>
      <w:tr w:rsidR="000C4A48" w:rsidTr="00AF3A56">
        <w:trPr>
          <w:trHeight w:val="407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spacing w:line="129" w:lineRule="exact"/>
              <w:ind w:left="66"/>
              <w:rPr>
                <w:sz w:val="17"/>
              </w:rPr>
            </w:pPr>
            <w:r w:rsidRPr="00CD6D92">
              <w:rPr>
                <w:color w:val="2A2A2A"/>
                <w:w w:val="90"/>
                <w:sz w:val="17"/>
              </w:rPr>
              <w:t>5J</w:t>
            </w:r>
            <w:r w:rsidRPr="00CD6D92">
              <w:rPr>
                <w:color w:val="131313"/>
                <w:w w:val="90"/>
                <w:sz w:val="17"/>
              </w:rPr>
              <w:t>1/2OO4</w:t>
            </w:r>
          </w:p>
          <w:p w:rsidR="000C4A48" w:rsidRPr="00CD6D92" w:rsidRDefault="000C4A48" w:rsidP="00AF3A56">
            <w:pPr>
              <w:pStyle w:val="TableParagraph"/>
              <w:spacing w:before="25"/>
              <w:ind w:left="55"/>
              <w:rPr>
                <w:sz w:val="17"/>
              </w:rPr>
            </w:pPr>
            <w:r w:rsidRPr="00CD6D92">
              <w:rPr>
                <w:color w:val="131313"/>
                <w:w w:val="80"/>
                <w:sz w:val="17"/>
              </w:rPr>
              <w:t>Сб.ши</w:t>
            </w: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before="68"/>
              <w:ind w:left="51"/>
              <w:rPr>
                <w:sz w:val="17"/>
              </w:rPr>
            </w:pPr>
            <w:r w:rsidRPr="00CD6D92">
              <w:rPr>
                <w:color w:val="080808"/>
                <w:sz w:val="17"/>
              </w:rPr>
              <w:t>РИС</w:t>
            </w:r>
            <w:r w:rsidRPr="00CD6D92">
              <w:rPr>
                <w:color w:val="080808"/>
                <w:spacing w:val="32"/>
                <w:sz w:val="17"/>
              </w:rPr>
              <w:t xml:space="preserve"> </w:t>
            </w:r>
            <w:r w:rsidRPr="00CD6D92">
              <w:rPr>
                <w:color w:val="0C0C0C"/>
                <w:sz w:val="17"/>
              </w:rPr>
              <w:t>ОТВАРНОЙ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before="73"/>
              <w:ind w:left="42"/>
              <w:jc w:val="center"/>
              <w:rPr>
                <w:sz w:val="17"/>
              </w:rPr>
            </w:pPr>
            <w:r w:rsidRPr="00CD6D92">
              <w:rPr>
                <w:color w:val="0E0E0E"/>
                <w:sz w:val="17"/>
              </w:rPr>
              <w:t>150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before="73"/>
              <w:ind w:left="31"/>
              <w:jc w:val="center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3,670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before="73"/>
              <w:ind w:right="178"/>
              <w:jc w:val="right"/>
              <w:rPr>
                <w:sz w:val="17"/>
              </w:rPr>
            </w:pPr>
            <w:r w:rsidRPr="00CD6D92">
              <w:rPr>
                <w:color w:val="1D1D1D"/>
                <w:sz w:val="17"/>
              </w:rPr>
              <w:t>4,900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before="73"/>
              <w:ind w:right="14"/>
              <w:jc w:val="right"/>
              <w:rPr>
                <w:sz w:val="17"/>
              </w:rPr>
            </w:pPr>
            <w:r w:rsidRPr="00CD6D92">
              <w:rPr>
                <w:color w:val="0E0E0E"/>
                <w:sz w:val="17"/>
              </w:rPr>
              <w:t>28,300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before="73"/>
              <w:ind w:right="12"/>
              <w:jc w:val="right"/>
              <w:rPr>
                <w:sz w:val="17"/>
              </w:rPr>
            </w:pPr>
            <w:r w:rsidRPr="00CD6D92">
              <w:rPr>
                <w:color w:val="0C0C0C"/>
                <w:sz w:val="17"/>
              </w:rPr>
              <w:t>172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before="73"/>
              <w:ind w:left="151" w:right="122"/>
              <w:jc w:val="center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0,045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spacing w:before="73"/>
              <w:ind w:left="89" w:right="65"/>
              <w:jc w:val="center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39,Я00</w:t>
            </w: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before="73"/>
              <w:ind w:left="236" w:right="208"/>
              <w:jc w:val="center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0,270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before="73"/>
              <w:ind w:left="117" w:right="77"/>
              <w:jc w:val="center"/>
              <w:rPr>
                <w:sz w:val="17"/>
              </w:rPr>
            </w:pPr>
            <w:r w:rsidRPr="00CD6D92">
              <w:rPr>
                <w:color w:val="232323"/>
                <w:sz w:val="17"/>
              </w:rPr>
              <w:t>4</w:t>
            </w:r>
            <w:r w:rsidRPr="00CD6D92">
              <w:rPr>
                <w:color w:val="232323"/>
                <w:spacing w:val="-7"/>
                <w:sz w:val="17"/>
              </w:rPr>
              <w:t xml:space="preserve"> </w:t>
            </w:r>
            <w:r w:rsidRPr="00CD6D92">
              <w:rPr>
                <w:color w:val="232323"/>
                <w:sz w:val="17"/>
              </w:rPr>
              <w:t>950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before="73"/>
              <w:ind w:right="211"/>
              <w:jc w:val="right"/>
              <w:rPr>
                <w:sz w:val="17"/>
              </w:rPr>
            </w:pPr>
            <w:r w:rsidRPr="00CD6D92">
              <w:rPr>
                <w:color w:val="1C1C1C"/>
                <w:sz w:val="17"/>
              </w:rPr>
              <w:t>82,350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before="73"/>
              <w:ind w:right="93"/>
              <w:jc w:val="right"/>
              <w:rPr>
                <w:sz w:val="17"/>
              </w:rPr>
            </w:pPr>
            <w:r w:rsidRPr="00CD6D92">
              <w:rPr>
                <w:color w:val="0C0C0C"/>
                <w:sz w:val="17"/>
              </w:rPr>
              <w:t>27,000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before="73"/>
              <w:ind w:left="179"/>
              <w:rPr>
                <w:sz w:val="17"/>
              </w:rPr>
            </w:pPr>
            <w:r w:rsidRPr="00CD6D92">
              <w:rPr>
                <w:color w:val="383838"/>
                <w:w w:val="85"/>
                <w:sz w:val="17"/>
              </w:rPr>
              <w:t>0,540</w:t>
            </w:r>
          </w:p>
        </w:tc>
      </w:tr>
      <w:tr w:rsidR="000C4A48" w:rsidTr="00AF3A56">
        <w:trPr>
          <w:trHeight w:val="407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spacing w:line="129" w:lineRule="exact"/>
              <w:ind w:left="67"/>
              <w:rPr>
                <w:sz w:val="17"/>
              </w:rPr>
            </w:pPr>
            <w:r w:rsidRPr="00CD6D92">
              <w:rPr>
                <w:color w:val="080808"/>
                <w:sz w:val="17"/>
              </w:rPr>
              <w:t>686/2004,</w:t>
            </w:r>
          </w:p>
          <w:p w:rsidR="000C4A48" w:rsidRPr="00CD6D92" w:rsidRDefault="000C4A48" w:rsidP="00AF3A56">
            <w:pPr>
              <w:pStyle w:val="TableParagraph"/>
              <w:spacing w:before="5"/>
              <w:rPr>
                <w:sz w:val="6"/>
              </w:rPr>
            </w:pPr>
          </w:p>
          <w:p w:rsidR="000C4A48" w:rsidRPr="00CD6D92" w:rsidRDefault="000C4A48" w:rsidP="00AF3A56">
            <w:pPr>
              <w:pStyle w:val="TableParagraph"/>
              <w:spacing w:line="134" w:lineRule="exact"/>
              <w:ind w:left="64"/>
              <w:rPr>
                <w:sz w:val="13"/>
              </w:rPr>
            </w:pPr>
            <w:r w:rsidRPr="00CD6D92">
              <w:rPr>
                <w:noProof/>
                <w:position w:val="-2"/>
                <w:sz w:val="13"/>
                <w:lang w:eastAsia="ru-RU"/>
              </w:rPr>
              <w:pict>
                <v:shape id="image23.png" o:spid="_x0000_i1034" type="#_x0000_t75" style="width:18pt;height:6.75pt;visibility:visible">
                  <v:imagedata r:id="rId17" o:title=""/>
                </v:shape>
              </w:pict>
            </w: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before="68"/>
              <w:ind w:left="48"/>
              <w:rPr>
                <w:sz w:val="17"/>
              </w:rPr>
            </w:pPr>
            <w:r w:rsidRPr="00CD6D92">
              <w:rPr>
                <w:spacing w:val="-1"/>
                <w:sz w:val="17"/>
              </w:rPr>
              <w:t>ЧАЙ</w:t>
            </w:r>
            <w:r w:rsidRPr="00CD6D92">
              <w:rPr>
                <w:spacing w:val="-11"/>
                <w:sz w:val="17"/>
              </w:rPr>
              <w:t xml:space="preserve"> </w:t>
            </w:r>
            <w:r w:rsidRPr="00CD6D92">
              <w:rPr>
                <w:color w:val="1A1A1A"/>
                <w:spacing w:val="-1"/>
                <w:sz w:val="17"/>
              </w:rPr>
              <w:t>С</w:t>
            </w:r>
            <w:r w:rsidRPr="00CD6D92">
              <w:rPr>
                <w:color w:val="1A1A1A"/>
                <w:spacing w:val="-9"/>
                <w:sz w:val="17"/>
              </w:rPr>
              <w:t xml:space="preserve"> </w:t>
            </w:r>
            <w:r w:rsidRPr="00CD6D92">
              <w:rPr>
                <w:spacing w:val="-1"/>
                <w:sz w:val="17"/>
              </w:rPr>
              <w:t>САХАРОМ</w:t>
            </w:r>
            <w:r w:rsidRPr="00CD6D92">
              <w:rPr>
                <w:spacing w:val="-2"/>
                <w:sz w:val="17"/>
              </w:rPr>
              <w:t xml:space="preserve"> </w:t>
            </w:r>
            <w:r w:rsidRPr="00CD6D92">
              <w:rPr>
                <w:color w:val="001128"/>
                <w:sz w:val="17"/>
              </w:rPr>
              <w:t>И</w:t>
            </w:r>
            <w:r w:rsidRPr="00CD6D92">
              <w:rPr>
                <w:color w:val="001128"/>
                <w:spacing w:val="-8"/>
                <w:sz w:val="17"/>
              </w:rPr>
              <w:t xml:space="preserve"> </w:t>
            </w:r>
            <w:r w:rsidRPr="00CD6D92">
              <w:rPr>
                <w:color w:val="0C0C0C"/>
                <w:sz w:val="17"/>
              </w:rPr>
              <w:t>ЛИМОНОМ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before="73"/>
              <w:ind w:left="51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200/15/7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before="73"/>
              <w:ind w:left="33"/>
              <w:jc w:val="center"/>
              <w:rPr>
                <w:sz w:val="17"/>
              </w:rPr>
            </w:pPr>
            <w:r w:rsidRPr="00CD6D92">
              <w:rPr>
                <w:color w:val="3F3F3F"/>
                <w:spacing w:val="-1"/>
                <w:w w:val="80"/>
                <w:sz w:val="17"/>
              </w:rPr>
              <w:t>0,</w:t>
            </w:r>
            <w:r w:rsidRPr="00CD6D92">
              <w:rPr>
                <w:color w:val="3F3F3F"/>
                <w:spacing w:val="-24"/>
                <w:w w:val="80"/>
                <w:sz w:val="17"/>
              </w:rPr>
              <w:t xml:space="preserve"> </w:t>
            </w:r>
            <w:r w:rsidRPr="00CD6D92">
              <w:rPr>
                <w:spacing w:val="-1"/>
                <w:w w:val="80"/>
                <w:sz w:val="17"/>
              </w:rPr>
              <w:t>2O0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before="73"/>
              <w:ind w:right="175"/>
              <w:jc w:val="right"/>
              <w:rPr>
                <w:sz w:val="17"/>
              </w:rPr>
            </w:pPr>
            <w:r w:rsidRPr="00CD6D92">
              <w:rPr>
                <w:color w:val="282828"/>
                <w:sz w:val="17"/>
              </w:rPr>
              <w:t>0,100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before="73"/>
              <w:ind w:right="18"/>
              <w:jc w:val="right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13,906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before="73"/>
              <w:jc w:val="right"/>
              <w:rPr>
                <w:sz w:val="17"/>
              </w:rPr>
            </w:pPr>
            <w:r w:rsidRPr="00CD6D92">
              <w:rPr>
                <w:color w:val="232323"/>
                <w:sz w:val="17"/>
              </w:rPr>
              <w:t>57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before="73"/>
              <w:ind w:left="156" w:right="122"/>
              <w:jc w:val="center"/>
              <w:rPr>
                <w:sz w:val="17"/>
              </w:rPr>
            </w:pPr>
            <w:r w:rsidRPr="00CD6D92">
              <w:rPr>
                <w:color w:val="3B3B3B"/>
                <w:sz w:val="17"/>
              </w:rPr>
              <w:t>0,</w:t>
            </w:r>
            <w:r w:rsidRPr="00CD6D92">
              <w:rPr>
                <w:color w:val="1A1A1A"/>
                <w:sz w:val="17"/>
              </w:rPr>
              <w:t>000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before="73"/>
              <w:ind w:left="164" w:right="35"/>
              <w:jc w:val="center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.120</w:t>
            </w: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spacing w:before="73"/>
              <w:ind w:left="32"/>
              <w:jc w:val="center"/>
              <w:rPr>
                <w:sz w:val="17"/>
              </w:rPr>
            </w:pPr>
            <w:r w:rsidRPr="00CD6D92">
              <w:rPr>
                <w:color w:val="383838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before="73"/>
              <w:ind w:left="236" w:right="207"/>
              <w:jc w:val="center"/>
              <w:rPr>
                <w:sz w:val="17"/>
              </w:rPr>
            </w:pPr>
            <w:r w:rsidRPr="00CD6D92">
              <w:rPr>
                <w:color w:val="282828"/>
                <w:sz w:val="17"/>
              </w:rPr>
              <w:t>0,</w:t>
            </w:r>
            <w:r w:rsidRPr="00CD6D92">
              <w:rPr>
                <w:sz w:val="17"/>
              </w:rPr>
              <w:t>010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before="73"/>
              <w:ind w:left="103" w:right="77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2,860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before="73"/>
              <w:ind w:left="296"/>
              <w:rPr>
                <w:sz w:val="17"/>
              </w:rPr>
            </w:pPr>
            <w:r w:rsidRPr="00CD6D92">
              <w:rPr>
                <w:color w:val="282828"/>
                <w:sz w:val="17"/>
              </w:rPr>
              <w:t>1,340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before="73"/>
              <w:ind w:right="152"/>
              <w:jc w:val="right"/>
              <w:rPr>
                <w:sz w:val="17"/>
              </w:rPr>
            </w:pPr>
            <w:r w:rsidRPr="00CD6D92">
              <w:rPr>
                <w:color w:val="333333"/>
                <w:sz w:val="17"/>
              </w:rPr>
              <w:t>0,730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before="73"/>
              <w:ind w:left="179"/>
              <w:rPr>
                <w:sz w:val="17"/>
              </w:rPr>
            </w:pPr>
            <w:r w:rsidRPr="00CD6D92">
              <w:rPr>
                <w:color w:val="4B4B4B"/>
                <w:sz w:val="17"/>
              </w:rPr>
              <w:t>0,</w:t>
            </w:r>
            <w:r w:rsidRPr="00CD6D92">
              <w:rPr>
                <w:color w:val="1C1C1C"/>
                <w:sz w:val="17"/>
              </w:rPr>
              <w:t>080</w:t>
            </w:r>
          </w:p>
        </w:tc>
      </w:tr>
      <w:tr w:rsidR="000C4A48" w:rsidTr="00AF3A56">
        <w:trPr>
          <w:trHeight w:val="210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line="168" w:lineRule="exact"/>
              <w:ind w:left="35"/>
              <w:rPr>
                <w:sz w:val="17"/>
              </w:rPr>
            </w:pPr>
            <w:r w:rsidRPr="00CD6D92">
              <w:rPr>
                <w:sz w:val="17"/>
              </w:rPr>
              <w:t>ХЛЕБ</w:t>
            </w:r>
            <w:r w:rsidRPr="00CD6D92">
              <w:rPr>
                <w:spacing w:val="6"/>
                <w:sz w:val="17"/>
              </w:rPr>
              <w:t xml:space="preserve"> </w:t>
            </w:r>
            <w:r w:rsidRPr="00CD6D92">
              <w:rPr>
                <w:color w:val="0F0F0F"/>
                <w:sz w:val="17"/>
              </w:rPr>
              <w:t>СЕЛЬСКИХ</w:t>
            </w:r>
            <w:r w:rsidRPr="00CD6D92">
              <w:rPr>
                <w:color w:val="0F0F0F"/>
                <w:spacing w:val="25"/>
                <w:sz w:val="17"/>
              </w:rPr>
              <w:t xml:space="preserve"> </w:t>
            </w:r>
            <w:r w:rsidRPr="00CD6D92">
              <w:rPr>
                <w:color w:val="1F1F1F"/>
                <w:sz w:val="17"/>
              </w:rPr>
              <w:t>t</w:t>
            </w:r>
            <w:r w:rsidRPr="00CD6D92">
              <w:rPr>
                <w:color w:val="1F1F1F"/>
                <w:spacing w:val="13"/>
                <w:sz w:val="17"/>
              </w:rPr>
              <w:t xml:space="preserve"> </w:t>
            </w:r>
            <w:r w:rsidRPr="00CD6D92">
              <w:rPr>
                <w:color w:val="1D1D1D"/>
                <w:sz w:val="17"/>
              </w:rPr>
              <w:t>сорт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58"/>
              <w:jc w:val="center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20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27"/>
              <w:jc w:val="center"/>
              <w:rPr>
                <w:sz w:val="17"/>
              </w:rPr>
            </w:pPr>
            <w:r w:rsidRPr="00CD6D92">
              <w:rPr>
                <w:color w:val="343434"/>
                <w:sz w:val="17"/>
              </w:rPr>
              <w:t>1,3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276" w:right="248"/>
              <w:jc w:val="center"/>
              <w:rPr>
                <w:sz w:val="17"/>
              </w:rPr>
            </w:pPr>
            <w:r w:rsidRPr="00CD6D92">
              <w:rPr>
                <w:color w:val="232323"/>
                <w:sz w:val="17"/>
              </w:rPr>
              <w:t>0,2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right="7"/>
              <w:jc w:val="right"/>
              <w:rPr>
                <w:sz w:val="17"/>
              </w:rPr>
            </w:pPr>
            <w:r w:rsidRPr="00CD6D92">
              <w:rPr>
                <w:color w:val="333333"/>
                <w:w w:val="96"/>
                <w:sz w:val="17"/>
              </w:rPr>
              <w:t>7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right="10"/>
              <w:jc w:val="right"/>
              <w:rPr>
                <w:sz w:val="17"/>
              </w:rPr>
            </w:pPr>
            <w:r w:rsidRPr="00CD6D92">
              <w:rPr>
                <w:color w:val="2D2D2D"/>
                <w:w w:val="90"/>
                <w:sz w:val="17"/>
              </w:rPr>
              <w:t>ЗА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153" w:right="122"/>
              <w:jc w:val="center"/>
              <w:rPr>
                <w:sz w:val="17"/>
              </w:rPr>
            </w:pPr>
            <w:r w:rsidRPr="00CD6D92">
              <w:rPr>
                <w:color w:val="0F0F0F"/>
                <w:w w:val="90"/>
                <w:sz w:val="17"/>
              </w:rPr>
              <w:t>0,02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56"/>
              <w:jc w:val="center"/>
              <w:rPr>
                <w:sz w:val="17"/>
              </w:rPr>
            </w:pPr>
            <w:r w:rsidRPr="00CD6D92">
              <w:rPr>
                <w:color w:val="3B3B3B"/>
                <w:w w:val="95"/>
                <w:sz w:val="17"/>
              </w:rPr>
              <w:t>0</w:t>
            </w: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44"/>
              <w:jc w:val="center"/>
              <w:rPr>
                <w:sz w:val="17"/>
              </w:rPr>
            </w:pPr>
            <w:r w:rsidRPr="00CD6D92">
              <w:rPr>
                <w:color w:val="3D3D3D"/>
                <w:w w:val="107"/>
                <w:sz w:val="17"/>
              </w:rPr>
              <w:t>0</w:t>
            </w: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236" w:right="205"/>
              <w:jc w:val="center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0,2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119" w:right="77"/>
              <w:jc w:val="center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4,7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348"/>
              <w:rPr>
                <w:sz w:val="17"/>
              </w:rPr>
            </w:pPr>
            <w:r w:rsidRPr="00CD6D92">
              <w:rPr>
                <w:color w:val="0C0C0C"/>
                <w:sz w:val="17"/>
              </w:rPr>
              <w:t>21,1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266"/>
              <w:rPr>
                <w:sz w:val="17"/>
              </w:rPr>
            </w:pPr>
            <w:r w:rsidRPr="00CD6D92">
              <w:rPr>
                <w:color w:val="2A2A2A"/>
                <w:sz w:val="17"/>
              </w:rPr>
              <w:t>6,3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227"/>
              <w:rPr>
                <w:sz w:val="17"/>
              </w:rPr>
            </w:pPr>
            <w:r w:rsidRPr="00CD6D92">
              <w:rPr>
                <w:color w:val="1A1A1A"/>
                <w:sz w:val="17"/>
              </w:rPr>
              <w:t>0.32</w:t>
            </w:r>
          </w:p>
        </w:tc>
      </w:tr>
      <w:tr w:rsidR="000C4A48" w:rsidTr="00AF3A56">
        <w:trPr>
          <w:trHeight w:val="215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44"/>
              <w:rPr>
                <w:sz w:val="17"/>
              </w:rPr>
            </w:pPr>
            <w:r w:rsidRPr="00CD6D92">
              <w:rPr>
                <w:color w:val="0A0A0A"/>
                <w:w w:val="95"/>
                <w:sz w:val="17"/>
              </w:rPr>
              <w:t>ХЛЕБ</w:t>
            </w:r>
            <w:r w:rsidRPr="00CD6D92">
              <w:rPr>
                <w:color w:val="0A0A0A"/>
                <w:spacing w:val="35"/>
                <w:w w:val="95"/>
                <w:sz w:val="17"/>
              </w:rPr>
              <w:t xml:space="preserve"> </w:t>
            </w:r>
            <w:r w:rsidRPr="00CD6D92">
              <w:rPr>
                <w:w w:val="95"/>
                <w:sz w:val="17"/>
              </w:rPr>
              <w:t>БЕЛЫИ</w:t>
            </w:r>
            <w:r w:rsidRPr="00CD6D92">
              <w:rPr>
                <w:spacing w:val="24"/>
                <w:w w:val="95"/>
                <w:sz w:val="17"/>
              </w:rPr>
              <w:t xml:space="preserve"> </w:t>
            </w:r>
            <w:r w:rsidRPr="00CD6D92">
              <w:rPr>
                <w:color w:val="1A1A1A"/>
                <w:w w:val="95"/>
                <w:sz w:val="17"/>
              </w:rPr>
              <w:t xml:space="preserve">1 </w:t>
            </w:r>
            <w:r w:rsidRPr="00CD6D92">
              <w:rPr>
                <w:w w:val="95"/>
                <w:sz w:val="17"/>
              </w:rPr>
              <w:t>сорт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55"/>
              <w:jc w:val="center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30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36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2,280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75"/>
              <w:jc w:val="right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0,240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8"/>
              <w:jc w:val="right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14,766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7"/>
              <w:jc w:val="right"/>
              <w:rPr>
                <w:sz w:val="17"/>
              </w:rPr>
            </w:pPr>
            <w:r w:rsidRPr="00CD6D92">
              <w:rPr>
                <w:sz w:val="17"/>
              </w:rPr>
              <w:t>71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55" w:right="122"/>
              <w:jc w:val="center"/>
              <w:rPr>
                <w:sz w:val="17"/>
              </w:rPr>
            </w:pPr>
            <w:r w:rsidRPr="00CD6D92">
              <w:rPr>
                <w:color w:val="0E0E0E"/>
                <w:sz w:val="17"/>
              </w:rPr>
              <w:t>0,033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36" w:right="208"/>
              <w:jc w:val="center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0,330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99" w:right="77"/>
              <w:jc w:val="center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6,000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223"/>
              <w:jc w:val="right"/>
              <w:rPr>
                <w:sz w:val="17"/>
              </w:rPr>
            </w:pPr>
            <w:r w:rsidRPr="00CD6D92">
              <w:rPr>
                <w:color w:val="383838"/>
                <w:sz w:val="17"/>
              </w:rPr>
              <w:t>19,500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52"/>
              <w:jc w:val="right"/>
              <w:rPr>
                <w:sz w:val="17"/>
              </w:rPr>
            </w:pPr>
            <w:r w:rsidRPr="00CD6D92">
              <w:rPr>
                <w:sz w:val="17"/>
              </w:rPr>
              <w:t>4,200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70"/>
              <w:rPr>
                <w:sz w:val="17"/>
              </w:rPr>
            </w:pPr>
            <w:r w:rsidRPr="00CD6D92">
              <w:rPr>
                <w:color w:val="1A1A1A"/>
                <w:sz w:val="17"/>
              </w:rPr>
              <w:t>0,330</w:t>
            </w:r>
          </w:p>
        </w:tc>
      </w:tr>
      <w:tr w:rsidR="000C4A48" w:rsidTr="00AF3A56">
        <w:trPr>
          <w:trHeight w:val="215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right="23"/>
              <w:jc w:val="right"/>
              <w:rPr>
                <w:sz w:val="17"/>
              </w:rPr>
            </w:pPr>
            <w:r w:rsidRPr="00CD6D92">
              <w:rPr>
                <w:sz w:val="17"/>
              </w:rPr>
              <w:t>ИТОГО: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12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19.620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right="108"/>
              <w:jc w:val="right"/>
              <w:rPr>
                <w:sz w:val="17"/>
              </w:rPr>
            </w:pPr>
            <w:r w:rsidRPr="00CD6D92">
              <w:rPr>
                <w:w w:val="105"/>
                <w:sz w:val="17"/>
              </w:rPr>
              <w:t>19,740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right="12"/>
              <w:jc w:val="right"/>
              <w:rPr>
                <w:sz w:val="17"/>
              </w:rPr>
            </w:pPr>
            <w:r w:rsidRPr="00CD6D92">
              <w:rPr>
                <w:w w:val="105"/>
                <w:sz w:val="17"/>
              </w:rPr>
              <w:t>85,646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right="10"/>
              <w:jc w:val="right"/>
              <w:rPr>
                <w:sz w:val="17"/>
              </w:rPr>
            </w:pPr>
            <w:r w:rsidRPr="00CD6D92">
              <w:rPr>
                <w:w w:val="105"/>
                <w:sz w:val="17"/>
              </w:rPr>
              <w:t>602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146" w:right="122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0,243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57" w:right="35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33,888</w:t>
            </w: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86" w:right="65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77,681</w:t>
            </w: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230" w:right="210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5,676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97" w:right="77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64,414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right="167"/>
              <w:jc w:val="right"/>
              <w:rPr>
                <w:sz w:val="17"/>
              </w:rPr>
            </w:pPr>
            <w:r w:rsidRPr="00CD6D92">
              <w:rPr>
                <w:w w:val="105"/>
                <w:sz w:val="17"/>
              </w:rPr>
              <w:t>284,268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right="94"/>
              <w:jc w:val="right"/>
              <w:rPr>
                <w:sz w:val="17"/>
              </w:rPr>
            </w:pPr>
            <w:r w:rsidRPr="00CD6D92">
              <w:rPr>
                <w:w w:val="105"/>
                <w:sz w:val="17"/>
              </w:rPr>
              <w:t>75,793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151"/>
              <w:rPr>
                <w:sz w:val="17"/>
              </w:rPr>
            </w:pPr>
            <w:r w:rsidRPr="00CD6D92">
              <w:rPr>
                <w:w w:val="105"/>
                <w:sz w:val="17"/>
              </w:rPr>
              <w:t>6,374</w:t>
            </w:r>
          </w:p>
        </w:tc>
      </w:tr>
      <w:tr w:rsidR="000C4A48" w:rsidTr="00AF3A56">
        <w:trPr>
          <w:trHeight w:val="229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line="182" w:lineRule="exact"/>
              <w:ind w:left="39"/>
              <w:rPr>
                <w:sz w:val="17"/>
              </w:rPr>
            </w:pPr>
            <w:r w:rsidRPr="00CD6D92">
              <w:rPr>
                <w:w w:val="110"/>
                <w:sz w:val="17"/>
              </w:rPr>
              <w:t>6</w:t>
            </w:r>
            <w:r w:rsidRPr="00CD6D92">
              <w:rPr>
                <w:spacing w:val="19"/>
                <w:w w:val="110"/>
                <w:sz w:val="17"/>
              </w:rPr>
              <w:t xml:space="preserve"> </w:t>
            </w:r>
            <w:r w:rsidRPr="00CD6D92">
              <w:rPr>
                <w:w w:val="110"/>
                <w:sz w:val="17"/>
              </w:rPr>
              <w:t>день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</w:tr>
      <w:tr w:rsidR="000C4A48" w:rsidTr="00AF3A56">
        <w:trPr>
          <w:trHeight w:val="407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spacing w:line="129" w:lineRule="exact"/>
              <w:ind w:left="57"/>
              <w:rPr>
                <w:sz w:val="17"/>
              </w:rPr>
            </w:pPr>
            <w:r w:rsidRPr="00CD6D92">
              <w:rPr>
                <w:color w:val="3D3D3D"/>
                <w:w w:val="80"/>
                <w:sz w:val="17"/>
              </w:rPr>
              <w:t>3</w:t>
            </w:r>
            <w:r w:rsidRPr="00CD6D92">
              <w:rPr>
                <w:color w:val="3D3D3D"/>
                <w:spacing w:val="-18"/>
                <w:w w:val="80"/>
                <w:sz w:val="17"/>
              </w:rPr>
              <w:t xml:space="preserve"> </w:t>
            </w:r>
            <w:r w:rsidRPr="00CD6D92">
              <w:rPr>
                <w:color w:val="232323"/>
                <w:w w:val="80"/>
                <w:sz w:val="17"/>
              </w:rPr>
              <w:t>38/</w:t>
            </w:r>
            <w:r w:rsidRPr="00CD6D92">
              <w:rPr>
                <w:color w:val="232323"/>
                <w:spacing w:val="-16"/>
                <w:w w:val="80"/>
                <w:sz w:val="17"/>
              </w:rPr>
              <w:t xml:space="preserve"> </w:t>
            </w:r>
            <w:r w:rsidRPr="00CD6D92">
              <w:rPr>
                <w:color w:val="0F0F0F"/>
                <w:w w:val="80"/>
                <w:sz w:val="17"/>
              </w:rPr>
              <w:t>2O15,</w:t>
            </w:r>
          </w:p>
          <w:p w:rsidR="000C4A48" w:rsidRPr="00CD6D92" w:rsidRDefault="000C4A48" w:rsidP="00AF3A56">
            <w:pPr>
              <w:pStyle w:val="TableParagraph"/>
              <w:spacing w:before="3"/>
              <w:rPr>
                <w:sz w:val="7"/>
              </w:rPr>
            </w:pPr>
          </w:p>
          <w:p w:rsidR="000C4A48" w:rsidRPr="00CD6D92" w:rsidRDefault="000C4A48" w:rsidP="00AF3A56">
            <w:pPr>
              <w:pStyle w:val="TableParagraph"/>
              <w:spacing w:line="124" w:lineRule="exact"/>
              <w:ind w:left="64"/>
              <w:rPr>
                <w:sz w:val="12"/>
              </w:rPr>
            </w:pPr>
            <w:r w:rsidRPr="00CD6D92">
              <w:rPr>
                <w:noProof/>
                <w:position w:val="-1"/>
                <w:sz w:val="12"/>
                <w:lang w:eastAsia="ru-RU"/>
              </w:rPr>
              <w:pict>
                <v:shape id="image24.png" o:spid="_x0000_i1035" type="#_x0000_t75" style="width:18pt;height:6pt;visibility:visible">
                  <v:imagedata r:id="rId18" o:title=""/>
                </v:shape>
              </w:pict>
            </w: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before="68"/>
              <w:ind w:left="38"/>
              <w:rPr>
                <w:sz w:val="17"/>
              </w:rPr>
            </w:pPr>
            <w:r w:rsidRPr="00CD6D92">
              <w:rPr>
                <w:spacing w:val="-1"/>
                <w:sz w:val="17"/>
              </w:rPr>
              <w:t>ФРУКТЫ</w:t>
            </w:r>
            <w:r w:rsidRPr="00CD6D92">
              <w:rPr>
                <w:spacing w:val="7"/>
                <w:sz w:val="17"/>
              </w:rPr>
              <w:t xml:space="preserve"> </w:t>
            </w:r>
            <w:r w:rsidRPr="00CD6D92">
              <w:rPr>
                <w:color w:val="080808"/>
                <w:sz w:val="17"/>
              </w:rPr>
              <w:t>(яблоки)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before="78"/>
              <w:ind w:left="42"/>
              <w:jc w:val="center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100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before="78"/>
              <w:ind w:left="12"/>
              <w:jc w:val="center"/>
              <w:rPr>
                <w:sz w:val="17"/>
              </w:rPr>
            </w:pPr>
            <w:r w:rsidRPr="00CD6D92">
              <w:rPr>
                <w:color w:val="1C1C1C"/>
                <w:sz w:val="17"/>
              </w:rPr>
              <w:t>0,500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before="78"/>
              <w:ind w:right="175"/>
              <w:jc w:val="right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0,200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before="78"/>
              <w:ind w:right="15"/>
              <w:jc w:val="right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7,500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before="73"/>
              <w:ind w:right="10"/>
              <w:jc w:val="right"/>
              <w:rPr>
                <w:sz w:val="17"/>
              </w:rPr>
            </w:pPr>
            <w:r w:rsidRPr="00CD6D92">
              <w:rPr>
                <w:color w:val="2A2A2A"/>
                <w:sz w:val="17"/>
              </w:rPr>
              <w:t>34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before="73"/>
              <w:ind w:left="142" w:right="122"/>
              <w:jc w:val="center"/>
              <w:rPr>
                <w:sz w:val="17"/>
              </w:rPr>
            </w:pPr>
            <w:r w:rsidRPr="00CD6D92">
              <w:rPr>
                <w:color w:val="2D2D2D"/>
                <w:sz w:val="17"/>
              </w:rPr>
              <w:t>0,030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before="73"/>
              <w:ind w:left="51" w:right="35"/>
              <w:jc w:val="center"/>
              <w:rPr>
                <w:sz w:val="17"/>
              </w:rPr>
            </w:pPr>
            <w:r w:rsidRPr="00CD6D92">
              <w:rPr>
                <w:color w:val="262626"/>
                <w:sz w:val="17"/>
              </w:rPr>
              <w:t>10,000</w:t>
            </w: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before="78"/>
              <w:ind w:left="219" w:right="210"/>
              <w:jc w:val="center"/>
              <w:rPr>
                <w:sz w:val="17"/>
              </w:rPr>
            </w:pPr>
            <w:r w:rsidRPr="00CD6D92">
              <w:rPr>
                <w:color w:val="1C1C1C"/>
                <w:sz w:val="17"/>
              </w:rPr>
              <w:t>0,200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before="78"/>
              <w:ind w:left="100" w:right="77"/>
              <w:jc w:val="center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16,</w:t>
            </w:r>
            <w:r w:rsidRPr="00CD6D92">
              <w:rPr>
                <w:color w:val="282828"/>
                <w:sz w:val="17"/>
              </w:rPr>
              <w:t>000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before="78"/>
              <w:ind w:right="219"/>
              <w:jc w:val="right"/>
              <w:rPr>
                <w:sz w:val="17"/>
              </w:rPr>
            </w:pPr>
            <w:r w:rsidRPr="00CD6D92">
              <w:rPr>
                <w:color w:val="282828"/>
                <w:sz w:val="17"/>
              </w:rPr>
              <w:t>1,000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before="78"/>
              <w:ind w:right="153"/>
              <w:jc w:val="right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9,000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before="78"/>
              <w:ind w:left="162"/>
              <w:rPr>
                <w:sz w:val="17"/>
              </w:rPr>
            </w:pPr>
            <w:r w:rsidRPr="00CD6D92">
              <w:rPr>
                <w:color w:val="212121"/>
                <w:sz w:val="17"/>
              </w:rPr>
              <w:t>2</w:t>
            </w:r>
            <w:r w:rsidRPr="00CD6D92">
              <w:rPr>
                <w:color w:val="212121"/>
                <w:spacing w:val="-1"/>
                <w:sz w:val="17"/>
              </w:rPr>
              <w:t xml:space="preserve"> </w:t>
            </w:r>
            <w:r w:rsidRPr="00CD6D92">
              <w:rPr>
                <w:color w:val="1C1C1C"/>
                <w:sz w:val="17"/>
              </w:rPr>
              <w:t>200</w:t>
            </w:r>
          </w:p>
        </w:tc>
      </w:tr>
      <w:tr w:rsidR="000C4A48" w:rsidTr="00AF3A56">
        <w:trPr>
          <w:trHeight w:val="397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spacing w:line="125" w:lineRule="exact"/>
              <w:ind w:left="59"/>
              <w:rPr>
                <w:sz w:val="17"/>
              </w:rPr>
            </w:pPr>
            <w:r w:rsidRPr="00CD6D92">
              <w:rPr>
                <w:color w:val="0E0E0E"/>
                <w:w w:val="90"/>
                <w:sz w:val="17"/>
              </w:rPr>
              <w:t>2О/Я015,</w:t>
            </w:r>
          </w:p>
          <w:p w:rsidR="000C4A48" w:rsidRPr="00CD6D92" w:rsidRDefault="000C4A48" w:rsidP="00AF3A56">
            <w:pPr>
              <w:pStyle w:val="TableParagraph"/>
              <w:spacing w:before="20"/>
              <w:ind w:left="64"/>
              <w:rPr>
                <w:sz w:val="17"/>
              </w:rPr>
            </w:pPr>
            <w:r w:rsidRPr="00CD6D92">
              <w:rPr>
                <w:w w:val="95"/>
                <w:sz w:val="17"/>
              </w:rPr>
              <w:t>деПи</w:t>
            </w: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line="158" w:lineRule="exact"/>
              <w:rPr>
                <w:sz w:val="17"/>
              </w:rPr>
            </w:pPr>
          </w:p>
          <w:p w:rsidR="000C4A48" w:rsidRPr="00CD6D92" w:rsidRDefault="000C4A48" w:rsidP="00AF3A56">
            <w:pPr>
              <w:pStyle w:val="TableParagraph"/>
              <w:spacing w:before="11"/>
              <w:ind w:left="42"/>
              <w:rPr>
                <w:sz w:val="17"/>
              </w:rPr>
            </w:pPr>
            <w:r w:rsidRPr="00CD6D92">
              <w:rPr>
                <w:sz w:val="17"/>
              </w:rPr>
              <w:t>Салат из квашенной капусты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before="68"/>
              <w:ind w:left="38"/>
              <w:jc w:val="center"/>
              <w:rPr>
                <w:sz w:val="17"/>
              </w:rPr>
            </w:pPr>
            <w:r w:rsidRPr="00CD6D92">
              <w:rPr>
                <w:color w:val="4B4B4B"/>
                <w:sz w:val="17"/>
              </w:rPr>
              <w:t>100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before="68"/>
              <w:ind w:left="36"/>
              <w:jc w:val="center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0</w:t>
            </w:r>
            <w:r w:rsidRPr="00CD6D92">
              <w:rPr>
                <w:color w:val="161616"/>
                <w:spacing w:val="-9"/>
                <w:sz w:val="17"/>
              </w:rPr>
              <w:t xml:space="preserve"> </w:t>
            </w:r>
            <w:r w:rsidRPr="00CD6D92">
              <w:rPr>
                <w:color w:val="161616"/>
                <w:sz w:val="17"/>
              </w:rPr>
              <w:t>576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before="68"/>
              <w:ind w:right="185"/>
              <w:jc w:val="right"/>
              <w:rPr>
                <w:sz w:val="17"/>
              </w:rPr>
            </w:pPr>
            <w:r w:rsidRPr="00CD6D92">
              <w:rPr>
                <w:color w:val="212121"/>
                <w:w w:val="95"/>
                <w:sz w:val="17"/>
              </w:rPr>
              <w:t>3,</w:t>
            </w:r>
            <w:r w:rsidRPr="00CD6D92">
              <w:rPr>
                <w:color w:val="151515"/>
                <w:w w:val="95"/>
                <w:sz w:val="17"/>
              </w:rPr>
              <w:t>68</w:t>
            </w:r>
            <w:r w:rsidRPr="00CD6D92">
              <w:rPr>
                <w:color w:val="151515"/>
                <w:spacing w:val="-2"/>
                <w:w w:val="95"/>
                <w:sz w:val="17"/>
              </w:rPr>
              <w:t>4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before="68"/>
              <w:ind w:right="15"/>
              <w:jc w:val="right"/>
              <w:rPr>
                <w:sz w:val="17"/>
              </w:rPr>
            </w:pPr>
            <w:r w:rsidRPr="00CD6D92">
              <w:rPr>
                <w:sz w:val="17"/>
              </w:rPr>
              <w:t>1,848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before="68"/>
              <w:ind w:right="8"/>
              <w:jc w:val="right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43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before="68"/>
              <w:ind w:left="156" w:right="122"/>
              <w:jc w:val="center"/>
              <w:rPr>
                <w:sz w:val="17"/>
              </w:rPr>
            </w:pPr>
            <w:r w:rsidRPr="00CD6D92">
              <w:rPr>
                <w:color w:val="4D4D4D"/>
                <w:sz w:val="17"/>
              </w:rPr>
              <w:t>0,</w:t>
            </w:r>
            <w:r w:rsidRPr="00CD6D92">
              <w:rPr>
                <w:color w:val="232323"/>
                <w:sz w:val="17"/>
              </w:rPr>
              <w:t>024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before="68"/>
              <w:ind w:left="75" w:right="35"/>
              <w:jc w:val="center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1</w:t>
            </w:r>
            <w:r w:rsidRPr="00CD6D92">
              <w:rPr>
                <w:sz w:val="17"/>
              </w:rPr>
              <w:t>1,460</w:t>
            </w: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before="68"/>
              <w:ind w:left="219" w:right="210"/>
              <w:jc w:val="center"/>
              <w:rPr>
                <w:sz w:val="17"/>
              </w:rPr>
            </w:pPr>
            <w:r w:rsidRPr="00CD6D92">
              <w:rPr>
                <w:color w:val="1C1C1C"/>
                <w:sz w:val="17"/>
              </w:rPr>
              <w:t>2,695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before="68"/>
              <w:ind w:left="92" w:right="77"/>
              <w:jc w:val="center"/>
              <w:rPr>
                <w:sz w:val="17"/>
              </w:rPr>
            </w:pPr>
            <w:r w:rsidRPr="00CD6D92">
              <w:rPr>
                <w:color w:val="0A0A0A"/>
                <w:sz w:val="17"/>
              </w:rPr>
              <w:t>16</w:t>
            </w:r>
            <w:r w:rsidRPr="00CD6D92">
              <w:rPr>
                <w:color w:val="0A0A0A"/>
                <w:spacing w:val="-11"/>
                <w:sz w:val="17"/>
              </w:rPr>
              <w:t xml:space="preserve"> </w:t>
            </w:r>
            <w:r w:rsidRPr="00CD6D92">
              <w:rPr>
                <w:color w:val="161616"/>
                <w:sz w:val="17"/>
              </w:rPr>
              <w:t>062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before="68"/>
              <w:ind w:right="226"/>
              <w:jc w:val="right"/>
              <w:rPr>
                <w:sz w:val="17"/>
              </w:rPr>
            </w:pPr>
            <w:r w:rsidRPr="00CD6D92">
              <w:rPr>
                <w:color w:val="111111"/>
                <w:w w:val="90"/>
                <w:sz w:val="17"/>
              </w:rPr>
              <w:t>18,</w:t>
            </w:r>
            <w:r w:rsidRPr="00CD6D92">
              <w:rPr>
                <w:color w:val="111111"/>
                <w:spacing w:val="-26"/>
                <w:w w:val="90"/>
                <w:sz w:val="17"/>
              </w:rPr>
              <w:t xml:space="preserve"> </w:t>
            </w:r>
            <w:r w:rsidRPr="00CD6D92">
              <w:rPr>
                <w:w w:val="90"/>
                <w:sz w:val="17"/>
              </w:rPr>
              <w:t>252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before="68"/>
              <w:ind w:right="161"/>
              <w:jc w:val="right"/>
              <w:rPr>
                <w:sz w:val="17"/>
              </w:rPr>
            </w:pPr>
            <w:r w:rsidRPr="00CD6D92">
              <w:rPr>
                <w:color w:val="262626"/>
                <w:sz w:val="17"/>
              </w:rPr>
              <w:t>9.996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before="68"/>
              <w:ind w:left="170"/>
              <w:rPr>
                <w:sz w:val="17"/>
              </w:rPr>
            </w:pPr>
            <w:r w:rsidRPr="00CD6D92">
              <w:rPr>
                <w:color w:val="262626"/>
                <w:sz w:val="17"/>
              </w:rPr>
              <w:t>0,456</w:t>
            </w:r>
          </w:p>
        </w:tc>
      </w:tr>
      <w:tr w:rsidR="000C4A48" w:rsidTr="00AF3A56">
        <w:trPr>
          <w:trHeight w:val="215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43"/>
              <w:rPr>
                <w:sz w:val="17"/>
              </w:rPr>
            </w:pPr>
            <w:r w:rsidRPr="00CD6D92">
              <w:rPr>
                <w:color w:val="131313"/>
                <w:w w:val="95"/>
                <w:sz w:val="17"/>
              </w:rPr>
              <w:t>ЧАЙ</w:t>
            </w:r>
            <w:r w:rsidRPr="00CD6D92">
              <w:rPr>
                <w:color w:val="131313"/>
                <w:spacing w:val="19"/>
                <w:w w:val="95"/>
                <w:sz w:val="17"/>
              </w:rPr>
              <w:t xml:space="preserve"> </w:t>
            </w:r>
            <w:r w:rsidRPr="00CD6D92">
              <w:rPr>
                <w:color w:val="282828"/>
                <w:w w:val="95"/>
                <w:sz w:val="17"/>
              </w:rPr>
              <w:t>С</w:t>
            </w:r>
            <w:r w:rsidRPr="00CD6D92">
              <w:rPr>
                <w:color w:val="282828"/>
                <w:spacing w:val="3"/>
                <w:w w:val="95"/>
                <w:sz w:val="17"/>
              </w:rPr>
              <w:t xml:space="preserve"> </w:t>
            </w:r>
            <w:r w:rsidRPr="00CD6D92">
              <w:rPr>
                <w:color w:val="151515"/>
                <w:w w:val="95"/>
                <w:sz w:val="17"/>
              </w:rPr>
              <w:t>CAXAPOM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49"/>
              <w:jc w:val="center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200/15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5"/>
              <w:jc w:val="center"/>
              <w:rPr>
                <w:sz w:val="17"/>
              </w:rPr>
            </w:pPr>
            <w:r w:rsidRPr="00CD6D92">
              <w:rPr>
                <w:color w:val="1A1A1A"/>
                <w:sz w:val="17"/>
              </w:rPr>
              <w:t>B,200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8"/>
              <w:jc w:val="right"/>
              <w:rPr>
                <w:sz w:val="17"/>
              </w:rPr>
            </w:pPr>
            <w:r w:rsidRPr="00CD6D92">
              <w:rPr>
                <w:color w:val="1A1A1A"/>
                <w:w w:val="95"/>
                <w:sz w:val="17"/>
              </w:rPr>
              <w:t>1З,7C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3"/>
              <w:jc w:val="right"/>
              <w:rPr>
                <w:sz w:val="17"/>
              </w:rPr>
            </w:pPr>
            <w:r w:rsidRPr="00CD6D92">
              <w:rPr>
                <w:color w:val="181818"/>
                <w:w w:val="95"/>
                <w:sz w:val="17"/>
              </w:rPr>
              <w:t>56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55" w:right="122"/>
              <w:jc w:val="center"/>
              <w:rPr>
                <w:sz w:val="17"/>
              </w:rPr>
            </w:pPr>
            <w:r w:rsidRPr="00CD6D92">
              <w:rPr>
                <w:color w:val="2D2D2D"/>
                <w:sz w:val="17"/>
              </w:rPr>
              <w:t>0,008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64" w:right="35"/>
              <w:jc w:val="center"/>
              <w:rPr>
                <w:sz w:val="17"/>
              </w:rPr>
            </w:pPr>
            <w:r w:rsidRPr="00CD6D92">
              <w:rPr>
                <w:color w:val="0E0E0E"/>
                <w:sz w:val="17"/>
              </w:rPr>
              <w:t>3,750</w:t>
            </w: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18" w:right="210"/>
              <w:jc w:val="center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0,075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98" w:right="77"/>
              <w:jc w:val="center"/>
              <w:rPr>
                <w:sz w:val="17"/>
              </w:rPr>
            </w:pPr>
            <w:r w:rsidRPr="00CD6D92">
              <w:rPr>
                <w:color w:val="3B3B3B"/>
                <w:sz w:val="17"/>
              </w:rPr>
              <w:t>9,970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97"/>
              <w:rPr>
                <w:sz w:val="17"/>
              </w:rPr>
            </w:pPr>
            <w:r w:rsidRPr="00CD6D92">
              <w:rPr>
                <w:color w:val="050505"/>
                <w:sz w:val="17"/>
              </w:rPr>
              <w:t>7,600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62"/>
              <w:jc w:val="right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6,500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60"/>
              <w:rPr>
                <w:sz w:val="17"/>
              </w:rPr>
            </w:pPr>
            <w:r w:rsidRPr="00CD6D92">
              <w:rPr>
                <w:color w:val="3A3A3A"/>
                <w:sz w:val="17"/>
              </w:rPr>
              <w:t>0,197</w:t>
            </w:r>
          </w:p>
        </w:tc>
      </w:tr>
      <w:tr w:rsidR="000C4A48" w:rsidTr="00AF3A56">
        <w:trPr>
          <w:trHeight w:val="215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43"/>
              <w:rPr>
                <w:color w:val="131313"/>
                <w:w w:val="95"/>
                <w:sz w:val="17"/>
              </w:rPr>
            </w:pPr>
            <w:r w:rsidRPr="00CD6D92">
              <w:rPr>
                <w:color w:val="131313"/>
                <w:w w:val="95"/>
                <w:sz w:val="17"/>
              </w:rPr>
              <w:t>Говядина тушеная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49"/>
              <w:jc w:val="center"/>
              <w:rPr>
                <w:color w:val="0F0F0F"/>
                <w:sz w:val="17"/>
              </w:rPr>
            </w:pPr>
            <w:r w:rsidRPr="00CD6D92">
              <w:rPr>
                <w:color w:val="0F0F0F"/>
                <w:sz w:val="17"/>
              </w:rPr>
              <w:t>60/30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5"/>
              <w:jc w:val="center"/>
              <w:rPr>
                <w:color w:val="1A1A1A"/>
                <w:sz w:val="17"/>
              </w:rPr>
            </w:pPr>
            <w:r w:rsidRPr="00CD6D92">
              <w:rPr>
                <w:color w:val="1A1A1A"/>
                <w:sz w:val="17"/>
              </w:rPr>
              <w:t>7,200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rPr>
                <w:sz w:val="16"/>
                <w:szCs w:val="16"/>
              </w:rPr>
            </w:pPr>
            <w:r w:rsidRPr="00CD6D92">
              <w:rPr>
                <w:sz w:val="16"/>
                <w:szCs w:val="16"/>
              </w:rPr>
              <w:t>11,800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8"/>
              <w:jc w:val="right"/>
              <w:rPr>
                <w:color w:val="1A1A1A"/>
                <w:w w:val="95"/>
                <w:sz w:val="17"/>
              </w:rPr>
            </w:pPr>
            <w:r w:rsidRPr="00CD6D92">
              <w:rPr>
                <w:color w:val="1A1A1A"/>
                <w:w w:val="95"/>
                <w:sz w:val="17"/>
              </w:rPr>
              <w:t>1,925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3"/>
              <w:jc w:val="right"/>
              <w:rPr>
                <w:color w:val="181818"/>
                <w:w w:val="95"/>
                <w:sz w:val="17"/>
              </w:rPr>
            </w:pPr>
            <w:r w:rsidRPr="00CD6D92">
              <w:rPr>
                <w:color w:val="181818"/>
                <w:w w:val="95"/>
                <w:sz w:val="17"/>
              </w:rPr>
              <w:t>143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55" w:right="122"/>
              <w:jc w:val="center"/>
              <w:rPr>
                <w:color w:val="2D2D2D"/>
                <w:sz w:val="17"/>
              </w:rPr>
            </w:pPr>
            <w:r w:rsidRPr="00CD6D92">
              <w:rPr>
                <w:color w:val="2D2D2D"/>
                <w:sz w:val="17"/>
              </w:rPr>
              <w:t>0,068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64" w:right="35"/>
              <w:jc w:val="center"/>
              <w:rPr>
                <w:color w:val="0E0E0E"/>
                <w:sz w:val="17"/>
              </w:rPr>
            </w:pPr>
            <w:r w:rsidRPr="00CD6D92">
              <w:rPr>
                <w:color w:val="0E0E0E"/>
                <w:sz w:val="17"/>
              </w:rPr>
              <w:t>1,155</w:t>
            </w: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18" w:right="210"/>
              <w:jc w:val="center"/>
              <w:rPr>
                <w:color w:val="181818"/>
                <w:sz w:val="17"/>
              </w:rPr>
            </w:pPr>
            <w:r w:rsidRPr="00CD6D92">
              <w:rPr>
                <w:color w:val="181818"/>
                <w:sz w:val="17"/>
              </w:rPr>
              <w:t>3,624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98" w:right="77"/>
              <w:jc w:val="center"/>
              <w:rPr>
                <w:color w:val="3B3B3B"/>
                <w:sz w:val="17"/>
              </w:rPr>
            </w:pPr>
            <w:r w:rsidRPr="00CD6D92">
              <w:rPr>
                <w:color w:val="3B3B3B"/>
                <w:sz w:val="17"/>
              </w:rPr>
              <w:t>12,989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97"/>
              <w:rPr>
                <w:color w:val="050505"/>
                <w:sz w:val="17"/>
              </w:rPr>
            </w:pPr>
            <w:r w:rsidRPr="00CD6D92">
              <w:rPr>
                <w:color w:val="050505"/>
                <w:sz w:val="17"/>
              </w:rPr>
              <w:t>192,851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62"/>
              <w:jc w:val="right"/>
              <w:rPr>
                <w:color w:val="181818"/>
                <w:sz w:val="17"/>
              </w:rPr>
            </w:pPr>
            <w:r w:rsidRPr="00CD6D92">
              <w:rPr>
                <w:color w:val="181818"/>
                <w:sz w:val="17"/>
              </w:rPr>
              <w:t>24,257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60"/>
              <w:rPr>
                <w:color w:val="3A3A3A"/>
                <w:sz w:val="17"/>
              </w:rPr>
            </w:pPr>
            <w:r w:rsidRPr="00CD6D92">
              <w:rPr>
                <w:color w:val="3A3A3A"/>
                <w:sz w:val="17"/>
              </w:rPr>
              <w:t>2,801</w:t>
            </w:r>
          </w:p>
        </w:tc>
      </w:tr>
      <w:tr w:rsidR="000C4A48" w:rsidTr="00AF3A56">
        <w:trPr>
          <w:trHeight w:val="215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43"/>
              <w:rPr>
                <w:color w:val="131313"/>
                <w:w w:val="95"/>
                <w:sz w:val="17"/>
              </w:rPr>
            </w:pPr>
            <w:r w:rsidRPr="00CD6D92">
              <w:rPr>
                <w:color w:val="131313"/>
                <w:w w:val="95"/>
                <w:sz w:val="17"/>
              </w:rPr>
              <w:t>Макароны отварные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49"/>
              <w:jc w:val="center"/>
              <w:rPr>
                <w:color w:val="0F0F0F"/>
                <w:sz w:val="17"/>
              </w:rPr>
            </w:pPr>
            <w:r w:rsidRPr="00CD6D92">
              <w:rPr>
                <w:color w:val="0F0F0F"/>
                <w:sz w:val="17"/>
              </w:rPr>
              <w:t>150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5"/>
              <w:jc w:val="center"/>
              <w:rPr>
                <w:color w:val="1A1A1A"/>
                <w:sz w:val="17"/>
              </w:rPr>
            </w:pPr>
            <w:r w:rsidRPr="00CD6D92">
              <w:rPr>
                <w:color w:val="1A1A1A"/>
                <w:sz w:val="17"/>
              </w:rPr>
              <w:t>5,652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rPr>
                <w:sz w:val="16"/>
                <w:szCs w:val="16"/>
              </w:rPr>
            </w:pPr>
            <w:r w:rsidRPr="00CD6D92">
              <w:rPr>
                <w:sz w:val="16"/>
                <w:szCs w:val="16"/>
              </w:rPr>
              <w:t>4,469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8"/>
              <w:jc w:val="right"/>
              <w:rPr>
                <w:color w:val="1A1A1A"/>
                <w:w w:val="95"/>
                <w:sz w:val="17"/>
              </w:rPr>
            </w:pPr>
            <w:r w:rsidRPr="00CD6D92">
              <w:rPr>
                <w:color w:val="1A1A1A"/>
                <w:w w:val="95"/>
                <w:sz w:val="17"/>
              </w:rPr>
              <w:t>28,00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3"/>
              <w:jc w:val="right"/>
              <w:rPr>
                <w:color w:val="181818"/>
                <w:w w:val="95"/>
                <w:sz w:val="17"/>
              </w:rPr>
            </w:pPr>
            <w:r w:rsidRPr="00CD6D92">
              <w:rPr>
                <w:color w:val="181818"/>
                <w:w w:val="95"/>
                <w:sz w:val="17"/>
              </w:rPr>
              <w:t>175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55" w:right="122"/>
              <w:jc w:val="center"/>
              <w:rPr>
                <w:color w:val="2D2D2D"/>
                <w:sz w:val="17"/>
              </w:rPr>
            </w:pPr>
            <w:r w:rsidRPr="00CD6D92">
              <w:rPr>
                <w:color w:val="2D2D2D"/>
                <w:sz w:val="17"/>
              </w:rPr>
              <w:t>0,087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64" w:right="35"/>
              <w:jc w:val="center"/>
              <w:rPr>
                <w:color w:val="0E0E0E"/>
                <w:sz w:val="17"/>
              </w:rPr>
            </w:pP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rPr>
                <w:sz w:val="16"/>
                <w:szCs w:val="16"/>
              </w:rPr>
            </w:pPr>
            <w:r w:rsidRPr="00CD6D92">
              <w:rPr>
                <w:sz w:val="16"/>
                <w:szCs w:val="16"/>
              </w:rPr>
              <w:t>21,00</w:t>
            </w: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18" w:right="210"/>
              <w:jc w:val="center"/>
              <w:rPr>
                <w:color w:val="181818"/>
                <w:sz w:val="17"/>
              </w:rPr>
            </w:pPr>
            <w:r w:rsidRPr="00CD6D92">
              <w:rPr>
                <w:color w:val="181818"/>
                <w:sz w:val="17"/>
              </w:rPr>
              <w:t>0,818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98" w:right="77"/>
              <w:jc w:val="center"/>
              <w:rPr>
                <w:color w:val="3B3B3B"/>
                <w:sz w:val="17"/>
              </w:rPr>
            </w:pPr>
            <w:r w:rsidRPr="00CD6D92">
              <w:rPr>
                <w:color w:val="3B3B3B"/>
                <w:sz w:val="17"/>
              </w:rPr>
              <w:t>16,470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97"/>
              <w:rPr>
                <w:color w:val="050505"/>
                <w:sz w:val="17"/>
              </w:rPr>
            </w:pPr>
            <w:r w:rsidRPr="00CD6D92">
              <w:rPr>
                <w:color w:val="050505"/>
                <w:sz w:val="17"/>
              </w:rPr>
              <w:t>47,070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62"/>
              <w:jc w:val="right"/>
              <w:rPr>
                <w:color w:val="181818"/>
                <w:sz w:val="17"/>
              </w:rPr>
            </w:pPr>
            <w:r w:rsidRPr="00CD6D92">
              <w:rPr>
                <w:color w:val="181818"/>
                <w:sz w:val="17"/>
              </w:rPr>
              <w:t>8,490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60"/>
              <w:rPr>
                <w:color w:val="3A3A3A"/>
                <w:sz w:val="17"/>
              </w:rPr>
            </w:pPr>
            <w:r w:rsidRPr="00CD6D92">
              <w:rPr>
                <w:color w:val="3A3A3A"/>
                <w:sz w:val="17"/>
              </w:rPr>
              <w:t>0,870</w:t>
            </w:r>
          </w:p>
        </w:tc>
      </w:tr>
      <w:tr w:rsidR="000C4A48" w:rsidTr="00AF3A56">
        <w:trPr>
          <w:trHeight w:val="220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line="173" w:lineRule="exact"/>
              <w:ind w:left="44"/>
              <w:rPr>
                <w:sz w:val="17"/>
              </w:rPr>
            </w:pPr>
            <w:r w:rsidRPr="00CD6D92">
              <w:rPr>
                <w:color w:val="080808"/>
                <w:sz w:val="17"/>
              </w:rPr>
              <w:t>ХЛЕБ</w:t>
            </w:r>
            <w:r w:rsidRPr="00CD6D92">
              <w:rPr>
                <w:color w:val="080808"/>
                <w:spacing w:val="-3"/>
                <w:sz w:val="17"/>
              </w:rPr>
              <w:t xml:space="preserve"> </w:t>
            </w:r>
            <w:r w:rsidRPr="00CD6D92">
              <w:rPr>
                <w:sz w:val="17"/>
              </w:rPr>
              <w:t>СЕЛЬСКИИ</w:t>
            </w:r>
            <w:r w:rsidRPr="00CD6D92">
              <w:rPr>
                <w:spacing w:val="43"/>
                <w:sz w:val="17"/>
              </w:rPr>
              <w:t xml:space="preserve"> </w:t>
            </w:r>
            <w:r w:rsidRPr="00CD6D92">
              <w:rPr>
                <w:color w:val="212121"/>
                <w:sz w:val="17"/>
              </w:rPr>
              <w:t>1</w:t>
            </w:r>
            <w:r w:rsidRPr="00CD6D92">
              <w:rPr>
                <w:color w:val="212121"/>
                <w:spacing w:val="-6"/>
                <w:sz w:val="17"/>
              </w:rPr>
              <w:t xml:space="preserve"> </w:t>
            </w:r>
            <w:r w:rsidRPr="00CD6D92">
              <w:rPr>
                <w:color w:val="424242"/>
                <w:sz w:val="17"/>
              </w:rPr>
              <w:t>сорт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39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20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5"/>
              <w:jc w:val="center"/>
              <w:rPr>
                <w:sz w:val="17"/>
              </w:rPr>
            </w:pPr>
            <w:r w:rsidRPr="00CD6D92">
              <w:rPr>
                <w:color w:val="343434"/>
                <w:sz w:val="17"/>
              </w:rPr>
              <w:t>1.3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76" w:right="248"/>
              <w:jc w:val="center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0,2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7"/>
              <w:jc w:val="right"/>
              <w:rPr>
                <w:sz w:val="17"/>
              </w:rPr>
            </w:pPr>
            <w:r w:rsidRPr="00CD6D92">
              <w:rPr>
                <w:color w:val="2F2F2F"/>
                <w:w w:val="96"/>
                <w:sz w:val="17"/>
              </w:rPr>
              <w:t>7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0"/>
              <w:jc w:val="right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35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48" w:right="122"/>
              <w:jc w:val="center"/>
              <w:rPr>
                <w:sz w:val="17"/>
              </w:rPr>
            </w:pPr>
            <w:r w:rsidRPr="00CD6D92">
              <w:rPr>
                <w:color w:val="1A1A1A"/>
                <w:sz w:val="17"/>
              </w:rPr>
              <w:t>0,02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6"/>
              <w:jc w:val="center"/>
              <w:rPr>
                <w:sz w:val="17"/>
              </w:rPr>
            </w:pPr>
            <w:r w:rsidRPr="00CD6D92">
              <w:rPr>
                <w:color w:val="232323"/>
                <w:w w:val="74"/>
                <w:sz w:val="17"/>
              </w:rPr>
              <w:t>0</w:t>
            </w: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3"/>
              <w:jc w:val="center"/>
              <w:rPr>
                <w:sz w:val="17"/>
              </w:rPr>
            </w:pPr>
            <w:r w:rsidRPr="00CD6D92">
              <w:rPr>
                <w:color w:val="595959"/>
                <w:w w:val="95"/>
                <w:sz w:val="17"/>
              </w:rPr>
              <w:t>0</w:t>
            </w: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22" w:right="210"/>
              <w:jc w:val="center"/>
              <w:rPr>
                <w:sz w:val="17"/>
              </w:rPr>
            </w:pPr>
            <w:r w:rsidRPr="00CD6D92">
              <w:rPr>
                <w:color w:val="1A1A1A"/>
                <w:sz w:val="17"/>
              </w:rPr>
              <w:t>0,2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99" w:right="77"/>
              <w:jc w:val="center"/>
              <w:rPr>
                <w:sz w:val="17"/>
              </w:rPr>
            </w:pPr>
            <w:r w:rsidRPr="00CD6D92">
              <w:rPr>
                <w:color w:val="343434"/>
                <w:sz w:val="17"/>
              </w:rPr>
              <w:t>4,7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329"/>
              <w:rPr>
                <w:sz w:val="17"/>
              </w:rPr>
            </w:pPr>
            <w:r w:rsidRPr="00CD6D92">
              <w:rPr>
                <w:sz w:val="17"/>
              </w:rPr>
              <w:t>21,1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28" w:right="228"/>
              <w:jc w:val="center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6,3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08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0,52</w:t>
            </w:r>
          </w:p>
        </w:tc>
      </w:tr>
      <w:tr w:rsidR="000C4A48" w:rsidTr="00AF3A56">
        <w:trPr>
          <w:trHeight w:val="220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tabs>
                <w:tab w:val="left" w:pos="1344"/>
              </w:tabs>
              <w:spacing w:line="168" w:lineRule="exact"/>
              <w:ind w:left="35"/>
              <w:rPr>
                <w:sz w:val="17"/>
              </w:rPr>
            </w:pPr>
            <w:r w:rsidRPr="00CD6D92">
              <w:rPr>
                <w:sz w:val="17"/>
              </w:rPr>
              <w:t>ХЛЕБ</w:t>
            </w:r>
            <w:r w:rsidRPr="00CD6D92">
              <w:rPr>
                <w:spacing w:val="3"/>
                <w:sz w:val="17"/>
              </w:rPr>
              <w:t xml:space="preserve"> </w:t>
            </w:r>
            <w:r w:rsidRPr="00CD6D92">
              <w:rPr>
                <w:sz w:val="17"/>
              </w:rPr>
              <w:t>БЕЛЫИ</w:t>
            </w:r>
            <w:r w:rsidRPr="00CD6D92">
              <w:rPr>
                <w:sz w:val="17"/>
              </w:rPr>
              <w:tab/>
            </w:r>
            <w:r w:rsidRPr="00CD6D92">
              <w:rPr>
                <w:color w:val="212121"/>
                <w:sz w:val="17"/>
              </w:rPr>
              <w:t>сорт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36"/>
              <w:jc w:val="center"/>
              <w:rPr>
                <w:sz w:val="17"/>
              </w:rPr>
            </w:pPr>
            <w:r w:rsidRPr="00CD6D92">
              <w:rPr>
                <w:color w:val="2B2B2B"/>
                <w:sz w:val="17"/>
              </w:rPr>
              <w:t>30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7"/>
              <w:jc w:val="center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2,280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87"/>
              <w:jc w:val="right"/>
              <w:rPr>
                <w:sz w:val="17"/>
              </w:rPr>
            </w:pPr>
            <w:r w:rsidRPr="00CD6D92">
              <w:rPr>
                <w:color w:val="131313"/>
                <w:sz w:val="17"/>
              </w:rPr>
              <w:t>0.240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7"/>
              <w:jc w:val="right"/>
              <w:rPr>
                <w:sz w:val="17"/>
              </w:rPr>
            </w:pPr>
            <w:r w:rsidRPr="00CD6D92">
              <w:rPr>
                <w:color w:val="111111"/>
                <w:sz w:val="17"/>
              </w:rPr>
              <w:t>14,760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6"/>
              <w:jc w:val="right"/>
              <w:rPr>
                <w:sz w:val="17"/>
              </w:rPr>
            </w:pPr>
            <w:r w:rsidRPr="00CD6D92">
              <w:rPr>
                <w:color w:val="232323"/>
                <w:sz w:val="17"/>
              </w:rPr>
              <w:t>71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36" w:right="122"/>
              <w:jc w:val="center"/>
              <w:rPr>
                <w:sz w:val="17"/>
              </w:rPr>
            </w:pPr>
            <w:r w:rsidRPr="00CD6D92">
              <w:rPr>
                <w:color w:val="262626"/>
                <w:sz w:val="17"/>
              </w:rPr>
              <w:t>0,033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19" w:right="210"/>
              <w:jc w:val="center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0,330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88" w:right="77"/>
              <w:jc w:val="center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6,000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229"/>
              <w:jc w:val="right"/>
              <w:rPr>
                <w:sz w:val="17"/>
              </w:rPr>
            </w:pPr>
            <w:r w:rsidRPr="00CD6D92">
              <w:rPr>
                <w:color w:val="1F1F1F"/>
                <w:sz w:val="17"/>
              </w:rPr>
              <w:t>19,500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62"/>
              <w:jc w:val="right"/>
              <w:rPr>
                <w:sz w:val="17"/>
              </w:rPr>
            </w:pPr>
            <w:r w:rsidRPr="00CD6D92">
              <w:rPr>
                <w:color w:val="161616"/>
                <w:sz w:val="17"/>
              </w:rPr>
              <w:t>4,200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59"/>
              <w:rPr>
                <w:sz w:val="17"/>
              </w:rPr>
            </w:pPr>
            <w:r w:rsidRPr="00CD6D92">
              <w:rPr>
                <w:color w:val="262626"/>
                <w:w w:val="95"/>
                <w:sz w:val="17"/>
              </w:rPr>
              <w:t>O,330</w:t>
            </w:r>
          </w:p>
        </w:tc>
      </w:tr>
      <w:tr w:rsidR="000C4A48" w:rsidTr="00AF3A56">
        <w:trPr>
          <w:trHeight w:val="210"/>
        </w:trPr>
        <w:tc>
          <w:tcPr>
            <w:tcW w:w="99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302" w:type="dxa"/>
          </w:tcPr>
          <w:p w:rsidR="000C4A48" w:rsidRPr="00CD6D92" w:rsidRDefault="000C4A48" w:rsidP="00AF3A56">
            <w:pPr>
              <w:pStyle w:val="TableParagraph"/>
              <w:spacing w:line="168" w:lineRule="exact"/>
              <w:ind w:right="17"/>
              <w:jc w:val="right"/>
              <w:rPr>
                <w:sz w:val="17"/>
              </w:rPr>
            </w:pPr>
            <w:r w:rsidRPr="00CD6D92">
              <w:rPr>
                <w:color w:val="080808"/>
                <w:w w:val="110"/>
                <w:sz w:val="17"/>
              </w:rPr>
              <w:t>Итого:</w:t>
            </w: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5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2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19,656</w:t>
            </w:r>
          </w:p>
        </w:tc>
        <w:tc>
          <w:tcPr>
            <w:tcW w:w="81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08"/>
              <w:jc w:val="right"/>
              <w:rPr>
                <w:sz w:val="17"/>
              </w:rPr>
            </w:pPr>
            <w:r w:rsidRPr="00CD6D92">
              <w:rPr>
                <w:w w:val="105"/>
                <w:sz w:val="17"/>
              </w:rPr>
              <w:t>19,324</w:t>
            </w:r>
          </w:p>
        </w:tc>
        <w:tc>
          <w:tcPr>
            <w:tcW w:w="68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27"/>
              <w:jc w:val="right"/>
              <w:rPr>
                <w:sz w:val="17"/>
              </w:rPr>
            </w:pPr>
            <w:r w:rsidRPr="00CD6D92">
              <w:rPr>
                <w:sz w:val="17"/>
              </w:rPr>
              <w:t>80,808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1"/>
              <w:jc w:val="right"/>
              <w:rPr>
                <w:sz w:val="17"/>
              </w:rPr>
            </w:pPr>
            <w:r w:rsidRPr="00CD6D92">
              <w:rPr>
                <w:color w:val="111111"/>
                <w:w w:val="105"/>
                <w:sz w:val="17"/>
              </w:rPr>
              <w:t>577</w:t>
            </w:r>
          </w:p>
        </w:tc>
        <w:tc>
          <w:tcPr>
            <w:tcW w:w="826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46" w:right="122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0,232</w:t>
            </w:r>
          </w:p>
        </w:tc>
        <w:tc>
          <w:tcPr>
            <w:tcW w:w="701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60" w:right="33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23,951</w:t>
            </w:r>
          </w:p>
        </w:tc>
        <w:tc>
          <w:tcPr>
            <w:tcW w:w="76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82" w:right="65"/>
              <w:jc w:val="center"/>
              <w:rPr>
                <w:sz w:val="17"/>
              </w:rPr>
            </w:pPr>
            <w:r w:rsidRPr="00CD6D92">
              <w:rPr>
                <w:sz w:val="17"/>
              </w:rPr>
              <w:t>21,855</w:t>
            </w:r>
          </w:p>
        </w:tc>
        <w:tc>
          <w:tcPr>
            <w:tcW w:w="974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212" w:right="210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4,373</w:t>
            </w:r>
          </w:p>
        </w:tc>
        <w:tc>
          <w:tcPr>
            <w:tcW w:w="88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89" w:right="77"/>
              <w:jc w:val="center"/>
              <w:rPr>
                <w:sz w:val="17"/>
              </w:rPr>
            </w:pPr>
            <w:r w:rsidRPr="00CD6D92">
              <w:rPr>
                <w:w w:val="105"/>
                <w:sz w:val="17"/>
              </w:rPr>
              <w:t>71,468</w:t>
            </w:r>
          </w:p>
        </w:tc>
        <w:tc>
          <w:tcPr>
            <w:tcW w:w="993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67"/>
              <w:jc w:val="right"/>
              <w:rPr>
                <w:sz w:val="17"/>
              </w:rPr>
            </w:pPr>
            <w:r w:rsidRPr="00CD6D92">
              <w:rPr>
                <w:color w:val="0A0A0A"/>
                <w:w w:val="105"/>
                <w:sz w:val="17"/>
              </w:rPr>
              <w:t>233,686</w:t>
            </w:r>
          </w:p>
        </w:tc>
        <w:tc>
          <w:tcPr>
            <w:tcW w:w="748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right="103"/>
              <w:jc w:val="right"/>
              <w:rPr>
                <w:sz w:val="17"/>
              </w:rPr>
            </w:pPr>
            <w:r w:rsidRPr="00CD6D92">
              <w:rPr>
                <w:color w:val="0F0F0F"/>
                <w:sz w:val="17"/>
              </w:rPr>
              <w:t>48,686</w:t>
            </w:r>
          </w:p>
        </w:tc>
        <w:tc>
          <w:tcPr>
            <w:tcW w:w="772" w:type="dxa"/>
          </w:tcPr>
          <w:p w:rsidR="000C4A48" w:rsidRPr="00CD6D92" w:rsidRDefault="000C4A48" w:rsidP="00AF3A56">
            <w:pPr>
              <w:pStyle w:val="TableParagraph"/>
              <w:spacing w:line="177" w:lineRule="exact"/>
              <w:ind w:left="141"/>
              <w:rPr>
                <w:sz w:val="17"/>
              </w:rPr>
            </w:pPr>
            <w:r w:rsidRPr="00CD6D92">
              <w:rPr>
                <w:color w:val="0C0C0C"/>
                <w:w w:val="105"/>
                <w:sz w:val="17"/>
              </w:rPr>
              <w:t>5,175</w:t>
            </w:r>
          </w:p>
        </w:tc>
      </w:tr>
    </w:tbl>
    <w:p w:rsidR="000C4A48" w:rsidRDefault="000C4A48" w:rsidP="00D76247">
      <w:pPr>
        <w:rPr>
          <w:sz w:val="2"/>
          <w:szCs w:val="2"/>
        </w:rPr>
      </w:pPr>
      <w:r>
        <w:rPr>
          <w:noProof/>
          <w:lang w:eastAsia="ru-RU"/>
        </w:rPr>
        <w:pict>
          <v:shape id="image25.jpeg" o:spid="_x0000_s1035" type="#_x0000_t75" style="position:absolute;margin-left:53.35pt;margin-top:402.05pt;width:46.55pt;height:6.25pt;z-index:-251661312;visibility:visible;mso-wrap-distance-left:0;mso-wrap-distance-right:0;mso-position-horizontal-relative:page;mso-position-vertical-relative:page">
            <v:imagedata r:id="rId19" o:title=""/>
            <w10:wrap anchorx="page" anchory="page"/>
          </v:shape>
        </w:pict>
      </w:r>
    </w:p>
    <w:p w:rsidR="000C4A48" w:rsidRDefault="000C4A48" w:rsidP="00D76247">
      <w:pPr>
        <w:rPr>
          <w:sz w:val="2"/>
          <w:szCs w:val="2"/>
        </w:rPr>
        <w:sectPr w:rsidR="000C4A48">
          <w:pgSz w:w="16840" w:h="11900" w:orient="landscape"/>
          <w:pgMar w:top="1040" w:right="820" w:bottom="280" w:left="860" w:header="720" w:footer="720" w:gutter="0"/>
          <w:cols w:space="720"/>
        </w:sectPr>
      </w:pPr>
    </w:p>
    <w:p w:rsidR="000C4A48" w:rsidRDefault="000C4A48" w:rsidP="00D76247">
      <w:pPr>
        <w:spacing w:before="80"/>
        <w:ind w:left="1137" w:right="1134"/>
        <w:jc w:val="center"/>
        <w:rPr>
          <w:sz w:val="18"/>
        </w:rPr>
      </w:pPr>
      <w:r>
        <w:rPr>
          <w:noProof/>
          <w:lang w:eastAsia="ru-RU"/>
        </w:rPr>
        <w:pict>
          <v:shape id="image26.jpeg" o:spid="_x0000_s1036" type="#_x0000_t75" style="position:absolute;left:0;text-align:left;margin-left:689.35pt;margin-top:252.3pt;width:22.1pt;height:6.25pt;z-index:-251659264;visibility:visible;mso-wrap-distance-left:0;mso-wrap-distance-right:0;mso-position-horizontal-relative:page;mso-position-vertical-relative:page">
            <v:imagedata r:id="rId20" o:title=""/>
            <w10:wrap anchorx="page" anchory="page"/>
          </v:shape>
        </w:pict>
      </w:r>
      <w:r>
        <w:rPr>
          <w:noProof/>
          <w:lang w:eastAsia="ru-RU"/>
        </w:rPr>
        <w:pict>
          <v:shape id="image27.png" o:spid="_x0000_s1037" type="#_x0000_t75" style="position:absolute;left:0;text-align:left;margin-left:431.6pt;margin-top:264.3pt;width:108.5pt;height:27.35pt;z-index:-251658240;visibility:visible;mso-wrap-distance-left:0;mso-wrap-distance-right:0;mso-position-horizontal-relative:page;mso-position-vertical-relative:page">
            <v:imagedata r:id="rId21" o:title=""/>
            <w10:wrap anchorx="page" anchory="page"/>
          </v:shape>
        </w:pict>
      </w:r>
      <w:r>
        <w:rPr>
          <w:noProof/>
          <w:lang w:eastAsia="ru-RU"/>
        </w:rPr>
        <w:pict>
          <v:shape id="image28.png" o:spid="_x0000_s1038" type="#_x0000_t75" style="position:absolute;left:0;text-align:left;margin-left:53.85pt;margin-top:186.05pt;width:114.7pt;height:11.05pt;z-index:-251656192;visibility:visible;mso-wrap-distance-left:0;mso-wrap-distance-right:0;mso-position-horizontal-relative:page;mso-position-vertical-relative:page">
            <v:imagedata r:id="rId22" o:title=""/>
            <w10:wrap anchorx="page" anchory="page"/>
          </v:shape>
        </w:pict>
      </w:r>
      <w:r>
        <w:rPr>
          <w:color w:val="1A1A1A"/>
          <w:sz w:val="18"/>
        </w:rPr>
        <w:t>П</w:t>
      </w:r>
      <w:r>
        <w:rPr>
          <w:sz w:val="18"/>
        </w:rPr>
        <w:t>РИМЕPHOE</w:t>
      </w:r>
      <w:r>
        <w:rPr>
          <w:spacing w:val="25"/>
          <w:sz w:val="18"/>
        </w:rPr>
        <w:t xml:space="preserve"> </w:t>
      </w:r>
      <w:r>
        <w:rPr>
          <w:sz w:val="18"/>
        </w:rPr>
        <w:t>ДВУХНЕДЕЛЬНОЕ</w:t>
      </w:r>
      <w:r>
        <w:rPr>
          <w:spacing w:val="29"/>
          <w:sz w:val="18"/>
        </w:rPr>
        <w:t xml:space="preserve"> </w:t>
      </w:r>
      <w:r>
        <w:rPr>
          <w:sz w:val="18"/>
        </w:rPr>
        <w:t>МЕНЮ</w:t>
      </w:r>
      <w:r>
        <w:rPr>
          <w:spacing w:val="18"/>
          <w:sz w:val="18"/>
        </w:rPr>
        <w:t xml:space="preserve"> </w:t>
      </w:r>
      <w:r>
        <w:rPr>
          <w:color w:val="0E0E0E"/>
          <w:sz w:val="18"/>
        </w:rPr>
        <w:t>ДЛЯ</w:t>
      </w:r>
      <w:r>
        <w:rPr>
          <w:color w:val="0E0E0E"/>
          <w:spacing w:val="19"/>
          <w:sz w:val="18"/>
        </w:rPr>
        <w:t xml:space="preserve"> </w:t>
      </w:r>
      <w:r>
        <w:rPr>
          <w:color w:val="161616"/>
          <w:sz w:val="18"/>
        </w:rPr>
        <w:t>ОБУ</w:t>
      </w:r>
      <w:r>
        <w:rPr>
          <w:color w:val="161616"/>
          <w:spacing w:val="-20"/>
          <w:sz w:val="18"/>
        </w:rPr>
        <w:t xml:space="preserve"> </w:t>
      </w:r>
      <w:r>
        <w:rPr>
          <w:color w:val="111111"/>
          <w:sz w:val="18"/>
        </w:rPr>
        <w:t>ЧАЮЩИХС</w:t>
      </w:r>
      <w:r>
        <w:rPr>
          <w:color w:val="111111"/>
          <w:spacing w:val="-11"/>
          <w:sz w:val="18"/>
        </w:rPr>
        <w:t xml:space="preserve"> </w:t>
      </w:r>
      <w:r>
        <w:rPr>
          <w:color w:val="161616"/>
          <w:sz w:val="18"/>
        </w:rPr>
        <w:t>Я</w:t>
      </w:r>
      <w:r>
        <w:rPr>
          <w:color w:val="161616"/>
          <w:spacing w:val="11"/>
          <w:sz w:val="18"/>
        </w:rPr>
        <w:t xml:space="preserve"> </w:t>
      </w:r>
      <w:r>
        <w:rPr>
          <w:color w:val="111111"/>
          <w:sz w:val="18"/>
        </w:rPr>
        <w:t>В</w:t>
      </w:r>
      <w:r>
        <w:rPr>
          <w:color w:val="111111"/>
          <w:spacing w:val="7"/>
          <w:sz w:val="18"/>
        </w:rPr>
        <w:t xml:space="preserve"> </w:t>
      </w:r>
      <w:r>
        <w:rPr>
          <w:sz w:val="18"/>
        </w:rPr>
        <w:t>ОБЩЕОБРАЗОВАТЕЛЬНЫХ</w:t>
      </w:r>
      <w:r>
        <w:rPr>
          <w:spacing w:val="25"/>
          <w:sz w:val="18"/>
        </w:rPr>
        <w:t xml:space="preserve"> </w:t>
      </w:r>
      <w:r>
        <w:rPr>
          <w:b/>
          <w:sz w:val="18"/>
        </w:rPr>
        <w:t>ОРГАНИЗАЦИЯХ</w:t>
      </w:r>
      <w:r>
        <w:rPr>
          <w:b/>
          <w:spacing w:val="16"/>
          <w:sz w:val="18"/>
        </w:rPr>
        <w:t xml:space="preserve"> </w:t>
      </w:r>
      <w:r>
        <w:rPr>
          <w:color w:val="161616"/>
          <w:sz w:val="18"/>
        </w:rPr>
        <w:t>С</w:t>
      </w:r>
      <w:r>
        <w:rPr>
          <w:color w:val="161616"/>
          <w:spacing w:val="22"/>
          <w:sz w:val="18"/>
        </w:rPr>
        <w:t xml:space="preserve"> </w:t>
      </w:r>
      <w:r>
        <w:rPr>
          <w:color w:val="0F0F0F"/>
          <w:sz w:val="18"/>
        </w:rPr>
        <w:t>1-4</w:t>
      </w:r>
      <w:r>
        <w:rPr>
          <w:color w:val="0F0F0F"/>
          <w:spacing w:val="19"/>
          <w:sz w:val="18"/>
        </w:rPr>
        <w:t xml:space="preserve"> </w:t>
      </w:r>
      <w:r>
        <w:rPr>
          <w:color w:val="111111"/>
          <w:sz w:val="18"/>
        </w:rPr>
        <w:t>КЛАССЫ</w:t>
      </w:r>
    </w:p>
    <w:p w:rsidR="000C4A48" w:rsidRDefault="000C4A48" w:rsidP="00D76247">
      <w:pPr>
        <w:spacing w:before="28"/>
        <w:ind w:left="1069"/>
        <w:rPr>
          <w:sz w:val="14"/>
        </w:rPr>
      </w:pPr>
      <w:r>
        <w:rPr>
          <w:noProof/>
          <w:lang w:eastAsia="ru-RU"/>
        </w:rPr>
        <w:pict>
          <v:shape id="image29.png" o:spid="_x0000_s1039" type="#_x0000_t75" style="position:absolute;left:0;text-align:left;margin-left:96.55pt;margin-top:75.4pt;width:26.4pt;height:7.7pt;z-index:-251660288;visibility:visible;mso-wrap-distance-left:0;mso-wrap-distance-right:0;mso-position-horizontal-relative:page">
            <v:imagedata r:id="rId23" o:title=""/>
            <w10:wrap anchorx="page"/>
          </v:shape>
        </w:pict>
      </w:r>
      <w:r>
        <w:rPr>
          <w:noProof/>
          <w:lang w:eastAsia="ru-RU"/>
        </w:rPr>
        <w:pict>
          <v:group id="_x0000_s1040" style="position:absolute;left:0;text-align:left;margin-left:357.7pt;margin-top:27.9pt;width:1in;height:21.15pt;z-index:-251657216;mso-position-horizontal-relative:page" coordorigin="7154,558" coordsize="1440,423">
            <v:shape id="_x0000_s1041" type="#_x0000_t75" style="position:absolute;left:7326;top:778;width:1085;height:202">
              <v:imagedata r:id="rId24" o:title=""/>
            </v:shape>
            <v:shape id="_x0000_s1042" type="#_x0000_t75" style="position:absolute;left:7153;top:557;width:1440;height:231">
              <v:imagedata r:id="rId25" o:title=""/>
            </v:shape>
            <w10:wrap anchorx="page"/>
          </v:group>
        </w:pict>
      </w:r>
      <w:r>
        <w:rPr>
          <w:color w:val="131313"/>
          <w:w w:val="120"/>
          <w:sz w:val="14"/>
        </w:rPr>
        <w:t>Горя</w:t>
      </w:r>
      <w:r>
        <w:rPr>
          <w:color w:val="151515"/>
          <w:w w:val="120"/>
          <w:sz w:val="14"/>
        </w:rPr>
        <w:t>чи</w:t>
      </w:r>
      <w:r>
        <w:rPr>
          <w:color w:val="000C1C"/>
          <w:w w:val="120"/>
          <w:sz w:val="14"/>
        </w:rPr>
        <w:t xml:space="preserve">й </w:t>
      </w:r>
      <w:r>
        <w:rPr>
          <w:color w:val="181818"/>
          <w:w w:val="120"/>
          <w:sz w:val="14"/>
        </w:rPr>
        <w:t>за</w:t>
      </w:r>
      <w:r>
        <w:rPr>
          <w:w w:val="120"/>
          <w:sz w:val="14"/>
        </w:rPr>
        <w:t>втра</w:t>
      </w:r>
      <w:r>
        <w:rPr>
          <w:spacing w:val="-30"/>
          <w:w w:val="120"/>
          <w:sz w:val="14"/>
        </w:rPr>
        <w:t xml:space="preserve"> </w:t>
      </w:r>
      <w:r>
        <w:rPr>
          <w:color w:val="161616"/>
          <w:w w:val="120"/>
          <w:sz w:val="14"/>
        </w:rPr>
        <w:t>к</w:t>
      </w:r>
    </w:p>
    <w:p w:rsidR="000C4A48" w:rsidRDefault="000C4A48" w:rsidP="00D76247">
      <w:pPr>
        <w:spacing w:before="10"/>
        <w:rPr>
          <w:sz w:val="27"/>
        </w:rPr>
      </w:pPr>
    </w:p>
    <w:tbl>
      <w:tblPr>
        <w:tblW w:w="0" w:type="auto"/>
        <w:tblInd w:w="178" w:type="dxa"/>
        <w:tblBorders>
          <w:top w:val="single" w:sz="6" w:space="0" w:color="4F4F54"/>
          <w:left w:val="single" w:sz="6" w:space="0" w:color="4F4F54"/>
          <w:bottom w:val="single" w:sz="6" w:space="0" w:color="4F4F54"/>
          <w:right w:val="single" w:sz="6" w:space="0" w:color="4F4F54"/>
          <w:insideH w:val="single" w:sz="6" w:space="0" w:color="4F4F54"/>
          <w:insideV w:val="single" w:sz="6" w:space="0" w:color="4F4F54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45"/>
        <w:gridCol w:w="3279"/>
        <w:gridCol w:w="663"/>
        <w:gridCol w:w="634"/>
        <w:gridCol w:w="620"/>
        <w:gridCol w:w="711"/>
        <w:gridCol w:w="831"/>
        <w:gridCol w:w="2242"/>
        <w:gridCol w:w="1076"/>
        <w:gridCol w:w="942"/>
        <w:gridCol w:w="731"/>
        <w:gridCol w:w="779"/>
        <w:gridCol w:w="731"/>
        <w:gridCol w:w="673"/>
      </w:tblGrid>
      <w:tr w:rsidR="000C4A48" w:rsidTr="00AF3A56">
        <w:trPr>
          <w:trHeight w:val="589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spacing w:before="8" w:after="1"/>
              <w:rPr>
                <w:sz w:val="23"/>
              </w:rPr>
            </w:pPr>
          </w:p>
          <w:p w:rsidR="000C4A48" w:rsidRPr="00CD6D92" w:rsidRDefault="000C4A48" w:rsidP="00AF3A56">
            <w:pPr>
              <w:pStyle w:val="TableParagraph"/>
              <w:ind w:left="45"/>
              <w:rPr>
                <w:sz w:val="20"/>
              </w:rPr>
            </w:pPr>
            <w:r>
              <w:rPr>
                <w:noProof/>
                <w:lang w:eastAsia="ru-RU"/>
              </w:rPr>
            </w:r>
            <w:r w:rsidRPr="00CD6D92">
              <w:rPr>
                <w:sz w:val="20"/>
              </w:rPr>
              <w:pict>
                <v:group id="_x0000_s1043" style="width:36pt;height:14.4pt;mso-position-horizontal-relative:char;mso-position-vertical-relative:line" coordsize="720,288">
                  <v:shape id="_x0000_s1044" type="#_x0000_t75" style="position:absolute;width:720;height:125">
                    <v:imagedata r:id="rId26" o:title=""/>
                  </v:shape>
                  <v:shape id="_x0000_s1045" type="#_x0000_t75" style="position:absolute;left:9;top:192;width:509;height:96">
                    <v:imagedata r:id="rId27" o:title=""/>
                  </v:shape>
                  <w10:anchorlock/>
                </v:group>
              </w:pict>
            </w: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before="8"/>
              <w:rPr>
                <w:sz w:val="15"/>
              </w:rPr>
            </w:pPr>
          </w:p>
          <w:p w:rsidR="000C4A48" w:rsidRPr="00CD6D92" w:rsidRDefault="000C4A48" w:rsidP="00AF3A56">
            <w:pPr>
              <w:pStyle w:val="TableParagraph"/>
              <w:ind w:left="867"/>
              <w:rPr>
                <w:sz w:val="16"/>
              </w:rPr>
            </w:pPr>
            <w:r w:rsidRPr="00CD6D92">
              <w:rPr>
                <w:sz w:val="16"/>
              </w:rPr>
              <w:t>Наименование</w:t>
            </w:r>
            <w:r w:rsidRPr="00CD6D92">
              <w:rPr>
                <w:spacing w:val="26"/>
                <w:sz w:val="16"/>
              </w:rPr>
              <w:t xml:space="preserve"> </w:t>
            </w:r>
            <w:r w:rsidRPr="00CD6D92">
              <w:rPr>
                <w:sz w:val="16"/>
              </w:rPr>
              <w:t>блюд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spacing w:before="10"/>
              <w:rPr>
                <w:sz w:val="16"/>
              </w:rPr>
            </w:pPr>
          </w:p>
          <w:p w:rsidR="000C4A48" w:rsidRPr="00CD6D92" w:rsidRDefault="000C4A48" w:rsidP="00AF3A56">
            <w:pPr>
              <w:pStyle w:val="TableParagraph"/>
              <w:ind w:left="75" w:right="2"/>
              <w:jc w:val="center"/>
              <w:rPr>
                <w:sz w:val="14"/>
              </w:rPr>
            </w:pPr>
            <w:r w:rsidRPr="00CD6D92">
              <w:rPr>
                <w:w w:val="125"/>
                <w:sz w:val="14"/>
              </w:rPr>
              <w:t>Выход</w:t>
            </w: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before="10"/>
              <w:rPr>
                <w:sz w:val="16"/>
              </w:rPr>
            </w:pPr>
          </w:p>
          <w:p w:rsidR="000C4A48" w:rsidRPr="00CD6D92" w:rsidRDefault="000C4A48" w:rsidP="00AF3A56">
            <w:pPr>
              <w:pStyle w:val="TableParagraph"/>
              <w:ind w:right="89"/>
              <w:jc w:val="right"/>
              <w:rPr>
                <w:sz w:val="14"/>
              </w:rPr>
            </w:pPr>
            <w:r w:rsidRPr="00CD6D92">
              <w:rPr>
                <w:w w:val="125"/>
                <w:sz w:val="14"/>
              </w:rPr>
              <w:t>’*'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before="10"/>
              <w:rPr>
                <w:sz w:val="16"/>
              </w:rPr>
            </w:pPr>
          </w:p>
          <w:p w:rsidR="000C4A48" w:rsidRPr="00CD6D92" w:rsidRDefault="000C4A48" w:rsidP="00AF3A56">
            <w:pPr>
              <w:pStyle w:val="TableParagraph"/>
              <w:tabs>
                <w:tab w:val="left" w:pos="363"/>
              </w:tabs>
              <w:ind w:right="9"/>
              <w:jc w:val="right"/>
              <w:rPr>
                <w:sz w:val="14"/>
              </w:rPr>
            </w:pPr>
            <w:r w:rsidRPr="00CD6D92">
              <w:rPr>
                <w:color w:val="050505"/>
                <w:w w:val="125"/>
                <w:sz w:val="14"/>
              </w:rPr>
              <w:t>*</w:t>
            </w:r>
            <w:r w:rsidRPr="00CD6D92">
              <w:rPr>
                <w:color w:val="050505"/>
                <w:w w:val="125"/>
                <w:sz w:val="14"/>
              </w:rPr>
              <w:tab/>
              <w:t>'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rPr>
                <w:sz w:val="16"/>
              </w:rPr>
            </w:pPr>
          </w:p>
          <w:p w:rsidR="000C4A48" w:rsidRPr="00CD6D92" w:rsidRDefault="000C4A48" w:rsidP="00AF3A56">
            <w:pPr>
              <w:pStyle w:val="TableParagraph"/>
              <w:spacing w:before="3"/>
              <w:rPr>
                <w:sz w:val="19"/>
              </w:rPr>
            </w:pPr>
          </w:p>
          <w:p w:rsidR="000C4A48" w:rsidRPr="00CD6D92" w:rsidRDefault="000C4A48" w:rsidP="00AF3A56">
            <w:pPr>
              <w:pStyle w:val="TableParagraph"/>
              <w:ind w:left="272"/>
              <w:rPr>
                <w:sz w:val="14"/>
              </w:rPr>
            </w:pPr>
            <w:r w:rsidRPr="00CD6D92">
              <w:rPr>
                <w:w w:val="120"/>
                <w:sz w:val="14"/>
              </w:rPr>
              <w:t>ккал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tabs>
                <w:tab w:val="left" w:pos="1311"/>
              </w:tabs>
              <w:spacing w:before="79"/>
              <w:ind w:left="130"/>
              <w:rPr>
                <w:sz w:val="16"/>
              </w:rPr>
            </w:pPr>
            <w:r w:rsidRPr="00CD6D92">
              <w:rPr>
                <w:sz w:val="16"/>
              </w:rPr>
              <w:t>Витами</w:t>
            </w:r>
            <w:r w:rsidRPr="00CD6D92">
              <w:rPr>
                <w:spacing w:val="-27"/>
                <w:sz w:val="16"/>
              </w:rPr>
              <w:t xml:space="preserve"> </w:t>
            </w:r>
            <w:r w:rsidRPr="00CD6D92">
              <w:rPr>
                <w:color w:val="131313"/>
                <w:sz w:val="16"/>
              </w:rPr>
              <w:t>н</w:t>
            </w:r>
            <w:r w:rsidRPr="00CD6D92">
              <w:rPr>
                <w:color w:val="131313"/>
                <w:spacing w:val="7"/>
                <w:sz w:val="16"/>
              </w:rPr>
              <w:t xml:space="preserve"> </w:t>
            </w:r>
            <w:r w:rsidRPr="00CD6D92">
              <w:rPr>
                <w:color w:val="0E0E0E"/>
                <w:sz w:val="16"/>
              </w:rPr>
              <w:t>B1,</w:t>
            </w:r>
            <w:r w:rsidRPr="00CD6D92">
              <w:rPr>
                <w:color w:val="0E0E0E"/>
                <w:sz w:val="16"/>
              </w:rPr>
              <w:tab/>
            </w:r>
            <w:r w:rsidRPr="00CD6D92">
              <w:rPr>
                <w:position w:val="1"/>
                <w:sz w:val="16"/>
              </w:rPr>
              <w:t>Витамин</w:t>
            </w:r>
            <w:r w:rsidRPr="00CD6D92">
              <w:rPr>
                <w:spacing w:val="-2"/>
                <w:position w:val="1"/>
                <w:sz w:val="16"/>
              </w:rPr>
              <w:t xml:space="preserve"> </w:t>
            </w:r>
            <w:r w:rsidRPr="00CD6D92">
              <w:rPr>
                <w:color w:val="161616"/>
                <w:position w:val="1"/>
                <w:sz w:val="16"/>
              </w:rPr>
              <w:t>С,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spacing w:before="80"/>
              <w:ind w:left="107" w:right="60"/>
              <w:jc w:val="center"/>
              <w:rPr>
                <w:sz w:val="16"/>
              </w:rPr>
            </w:pPr>
            <w:r w:rsidRPr="00CD6D92">
              <w:rPr>
                <w:sz w:val="16"/>
              </w:rPr>
              <w:t>Витамин</w:t>
            </w:r>
            <w:r w:rsidRPr="00CD6D92">
              <w:rPr>
                <w:spacing w:val="11"/>
                <w:sz w:val="16"/>
              </w:rPr>
              <w:t xml:space="preserve"> </w:t>
            </w:r>
            <w:r w:rsidRPr="00CD6D92">
              <w:rPr>
                <w:color w:val="151515"/>
                <w:sz w:val="16"/>
              </w:rPr>
              <w:t>А,</w:t>
            </w: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before="80"/>
              <w:ind w:left="53" w:right="6"/>
              <w:jc w:val="center"/>
              <w:rPr>
                <w:sz w:val="16"/>
              </w:rPr>
            </w:pPr>
            <w:r w:rsidRPr="00CD6D92">
              <w:rPr>
                <w:w w:val="90"/>
                <w:sz w:val="16"/>
              </w:rPr>
              <w:t>Вита</w:t>
            </w:r>
            <w:r w:rsidRPr="00CD6D92">
              <w:rPr>
                <w:spacing w:val="-21"/>
                <w:w w:val="90"/>
                <w:sz w:val="16"/>
              </w:rPr>
              <w:t xml:space="preserve"> </w:t>
            </w:r>
            <w:r w:rsidRPr="00CD6D92">
              <w:rPr>
                <w:w w:val="90"/>
                <w:sz w:val="16"/>
              </w:rPr>
              <w:t>ми</w:t>
            </w:r>
            <w:r w:rsidRPr="00CD6D92">
              <w:rPr>
                <w:color w:val="1A1A1A"/>
                <w:w w:val="90"/>
                <w:sz w:val="16"/>
              </w:rPr>
              <w:t>н</w:t>
            </w:r>
            <w:r w:rsidRPr="00CD6D92">
              <w:rPr>
                <w:color w:val="1A1A1A"/>
                <w:spacing w:val="11"/>
                <w:w w:val="90"/>
                <w:sz w:val="16"/>
              </w:rPr>
              <w:t xml:space="preserve"> </w:t>
            </w:r>
            <w:r w:rsidRPr="00CD6D92">
              <w:rPr>
                <w:w w:val="90"/>
                <w:sz w:val="16"/>
              </w:rPr>
              <w:t>Е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before="1"/>
              <w:rPr>
                <w:sz w:val="16"/>
              </w:rPr>
            </w:pPr>
          </w:p>
          <w:p w:rsidR="000C4A48" w:rsidRPr="00CD6D92" w:rsidRDefault="000C4A48" w:rsidP="00AF3A56">
            <w:pPr>
              <w:pStyle w:val="TableParagraph"/>
              <w:ind w:left="66" w:right="4"/>
              <w:jc w:val="center"/>
              <w:rPr>
                <w:sz w:val="16"/>
              </w:rPr>
            </w:pPr>
            <w:r w:rsidRPr="00CD6D92">
              <w:rPr>
                <w:color w:val="0A0A0A"/>
                <w:w w:val="105"/>
                <w:sz w:val="16"/>
              </w:rPr>
              <w:t>Са,</w:t>
            </w:r>
            <w:r w:rsidRPr="00CD6D92">
              <w:rPr>
                <w:color w:val="0A0A0A"/>
                <w:spacing w:val="-10"/>
                <w:w w:val="105"/>
                <w:sz w:val="16"/>
              </w:rPr>
              <w:t xml:space="preserve"> </w:t>
            </w:r>
            <w:r w:rsidRPr="00CD6D92">
              <w:rPr>
                <w:w w:val="105"/>
                <w:sz w:val="16"/>
              </w:rPr>
              <w:t>мг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before="11"/>
              <w:rPr>
                <w:sz w:val="16"/>
              </w:rPr>
            </w:pPr>
          </w:p>
          <w:p w:rsidR="000C4A48" w:rsidRPr="00CD6D92" w:rsidRDefault="000C4A48" w:rsidP="00AF3A56">
            <w:pPr>
              <w:pStyle w:val="TableParagraph"/>
              <w:ind w:right="160"/>
              <w:jc w:val="right"/>
              <w:rPr>
                <w:sz w:val="16"/>
              </w:rPr>
            </w:pPr>
            <w:r w:rsidRPr="00CD6D92">
              <w:rPr>
                <w:color w:val="161616"/>
                <w:w w:val="105"/>
                <w:sz w:val="16"/>
              </w:rPr>
              <w:t>Р,</w:t>
            </w:r>
            <w:r w:rsidRPr="00CD6D92">
              <w:rPr>
                <w:color w:val="161616"/>
                <w:spacing w:val="-7"/>
                <w:w w:val="105"/>
                <w:sz w:val="16"/>
              </w:rPr>
              <w:t xml:space="preserve"> </w:t>
            </w:r>
            <w:r w:rsidRPr="00CD6D92">
              <w:rPr>
                <w:color w:val="0E0E0E"/>
                <w:w w:val="105"/>
                <w:sz w:val="16"/>
              </w:rPr>
              <w:t>мг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before="1"/>
              <w:rPr>
                <w:sz w:val="16"/>
              </w:rPr>
            </w:pPr>
          </w:p>
          <w:p w:rsidR="000C4A48" w:rsidRPr="00CD6D92" w:rsidRDefault="000C4A48" w:rsidP="00AF3A56">
            <w:pPr>
              <w:pStyle w:val="TableParagraph"/>
              <w:ind w:right="94"/>
              <w:jc w:val="right"/>
              <w:rPr>
                <w:sz w:val="16"/>
              </w:rPr>
            </w:pPr>
            <w:r w:rsidRPr="00CD6D92">
              <w:rPr>
                <w:color w:val="0E0E0E"/>
                <w:position w:val="1"/>
                <w:sz w:val="16"/>
              </w:rPr>
              <w:t>Mg,</w:t>
            </w:r>
            <w:r w:rsidRPr="00CD6D92">
              <w:rPr>
                <w:color w:val="0E0E0E"/>
                <w:spacing w:val="-10"/>
                <w:position w:val="1"/>
                <w:sz w:val="16"/>
              </w:rPr>
              <w:t xml:space="preserve"> </w:t>
            </w:r>
            <w:r w:rsidRPr="00CD6D92">
              <w:rPr>
                <w:sz w:val="16"/>
              </w:rPr>
              <w:t>мг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before="11"/>
              <w:rPr>
                <w:sz w:val="16"/>
              </w:rPr>
            </w:pPr>
          </w:p>
          <w:p w:rsidR="000C4A48" w:rsidRPr="00CD6D92" w:rsidRDefault="000C4A48" w:rsidP="00AF3A56">
            <w:pPr>
              <w:pStyle w:val="TableParagraph"/>
              <w:ind w:right="94"/>
              <w:jc w:val="right"/>
              <w:rPr>
                <w:sz w:val="16"/>
              </w:rPr>
            </w:pPr>
            <w:r w:rsidRPr="00CD6D92">
              <w:rPr>
                <w:sz w:val="16"/>
              </w:rPr>
              <w:t>Ге,</w:t>
            </w:r>
            <w:r w:rsidRPr="00CD6D92">
              <w:rPr>
                <w:spacing w:val="8"/>
                <w:sz w:val="16"/>
              </w:rPr>
              <w:t xml:space="preserve"> </w:t>
            </w:r>
            <w:r w:rsidRPr="00CD6D92">
              <w:rPr>
                <w:color w:val="1C1C1C"/>
                <w:sz w:val="16"/>
              </w:rPr>
              <w:t>мг</w:t>
            </w:r>
          </w:p>
        </w:tc>
      </w:tr>
      <w:tr w:rsidR="000C4A48" w:rsidTr="00AF3A56">
        <w:trPr>
          <w:trHeight w:val="196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70" w:lineRule="exact"/>
              <w:ind w:left="54"/>
              <w:rPr>
                <w:rFonts w:ascii="Cambria" w:hAnsi="Cambria"/>
                <w:sz w:val="16"/>
              </w:rPr>
            </w:pPr>
            <w:r w:rsidRPr="00CD6D92">
              <w:rPr>
                <w:rFonts w:ascii="Cambria" w:hAnsi="Cambria"/>
                <w:w w:val="105"/>
                <w:sz w:val="16"/>
              </w:rPr>
              <w:t>2-оя</w:t>
            </w:r>
            <w:r w:rsidRPr="00CD6D92">
              <w:rPr>
                <w:rFonts w:ascii="Cambria" w:hAnsi="Cambria"/>
                <w:spacing w:val="13"/>
                <w:w w:val="105"/>
                <w:sz w:val="16"/>
              </w:rPr>
              <w:t xml:space="preserve"> </w:t>
            </w:r>
            <w:r w:rsidRPr="00CD6D92">
              <w:rPr>
                <w:rFonts w:ascii="Cambria" w:hAnsi="Cambria"/>
                <w:w w:val="105"/>
                <w:sz w:val="16"/>
              </w:rPr>
              <w:t>НЕДЕЛЯ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</w:tr>
      <w:tr w:rsidR="000C4A48" w:rsidTr="00AF3A56">
        <w:trPr>
          <w:trHeight w:val="196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rPr>
                <w:sz w:val="16"/>
                <w:szCs w:val="16"/>
              </w:rPr>
            </w:pPr>
            <w:r w:rsidRPr="00CD6D92">
              <w:rPr>
                <w:sz w:val="12"/>
              </w:rPr>
              <w:t xml:space="preserve">              </w:t>
            </w:r>
            <w:r w:rsidRPr="00CD6D92">
              <w:rPr>
                <w:sz w:val="16"/>
                <w:szCs w:val="16"/>
              </w:rPr>
              <w:t>1 день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</w:tr>
      <w:tr w:rsidR="000C4A48" w:rsidTr="00AF3A56">
        <w:trPr>
          <w:trHeight w:val="181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59"/>
              <w:rPr>
                <w:sz w:val="14"/>
              </w:rPr>
            </w:pPr>
            <w:r w:rsidRPr="00CD6D92">
              <w:rPr>
                <w:w w:val="95"/>
                <w:sz w:val="14"/>
              </w:rPr>
              <w:t>Ззв/20Јгдеж</w:t>
            </w: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58"/>
              <w:rPr>
                <w:sz w:val="14"/>
              </w:rPr>
            </w:pPr>
            <w:r w:rsidRPr="00CD6D92">
              <w:rPr>
                <w:color w:val="0F0F0F"/>
                <w:w w:val="105"/>
                <w:sz w:val="14"/>
              </w:rPr>
              <w:t>ФРУКТЫ</w:t>
            </w:r>
            <w:r w:rsidRPr="00CD6D92">
              <w:rPr>
                <w:color w:val="0F0F0F"/>
                <w:spacing w:val="9"/>
                <w:w w:val="105"/>
                <w:sz w:val="14"/>
              </w:rPr>
              <w:t xml:space="preserve"> </w:t>
            </w:r>
            <w:r w:rsidRPr="00CD6D92">
              <w:rPr>
                <w:w w:val="105"/>
                <w:sz w:val="14"/>
              </w:rPr>
              <w:t>(АПЕЛЬСИНЫ)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73" w:right="2"/>
              <w:jc w:val="center"/>
              <w:rPr>
                <w:sz w:val="14"/>
              </w:rPr>
            </w:pPr>
            <w:r w:rsidRPr="00CD6D92">
              <w:rPr>
                <w:color w:val="2B2B2B"/>
                <w:sz w:val="14"/>
              </w:rPr>
              <w:t>150</w:t>
            </w: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08"/>
              <w:jc w:val="right"/>
              <w:rPr>
                <w:sz w:val="14"/>
              </w:rPr>
            </w:pPr>
            <w:r w:rsidRPr="00CD6D92">
              <w:rPr>
                <w:color w:val="181818"/>
                <w:sz w:val="14"/>
              </w:rPr>
              <w:t>1,350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167"/>
              <w:rPr>
                <w:sz w:val="14"/>
              </w:rPr>
            </w:pPr>
            <w:r w:rsidRPr="00CD6D92">
              <w:rPr>
                <w:color w:val="363636"/>
                <w:sz w:val="14"/>
              </w:rPr>
              <w:t>0,300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171"/>
              <w:rPr>
                <w:sz w:val="14"/>
              </w:rPr>
            </w:pPr>
            <w:r w:rsidRPr="00CD6D92">
              <w:rPr>
                <w:color w:val="282828"/>
                <w:sz w:val="14"/>
              </w:rPr>
              <w:t>12,150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jc w:val="right"/>
              <w:rPr>
                <w:sz w:val="14"/>
              </w:rPr>
            </w:pPr>
            <w:r w:rsidRPr="00CD6D92">
              <w:rPr>
                <w:color w:val="1F1F1F"/>
                <w:sz w:val="14"/>
              </w:rPr>
              <w:t>57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tabs>
                <w:tab w:val="left" w:pos="1528"/>
              </w:tabs>
              <w:spacing w:line="140" w:lineRule="exact"/>
              <w:ind w:left="443"/>
              <w:rPr>
                <w:sz w:val="14"/>
              </w:rPr>
            </w:pPr>
            <w:r w:rsidRPr="00CD6D92">
              <w:rPr>
                <w:color w:val="313131"/>
                <w:sz w:val="14"/>
              </w:rPr>
              <w:t>0060</w:t>
            </w:r>
            <w:r w:rsidRPr="00CD6D92">
              <w:rPr>
                <w:color w:val="313131"/>
                <w:sz w:val="14"/>
              </w:rPr>
              <w:tab/>
            </w:r>
            <w:smartTag w:uri="urn:schemas-microsoft-com:office:smarttags" w:element="metricconverter">
              <w:smartTagPr>
                <w:attr w:name="ProductID" w:val="90,00C"/>
              </w:smartTagPr>
              <w:r w:rsidRPr="00CD6D92">
                <w:rPr>
                  <w:color w:val="1F1F1F"/>
                  <w:sz w:val="14"/>
                </w:rPr>
                <w:t>90,00C</w:t>
              </w:r>
            </w:smartTag>
            <w:r w:rsidRPr="00CD6D92">
              <w:rPr>
                <w:color w:val="1F1F1F"/>
                <w:sz w:val="14"/>
              </w:rPr>
              <w:t>'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52" w:right="6"/>
              <w:jc w:val="center"/>
              <w:rPr>
                <w:sz w:val="14"/>
              </w:rPr>
            </w:pPr>
            <w:r w:rsidRPr="00CD6D92">
              <w:rPr>
                <w:color w:val="1F1F1F"/>
                <w:w w:val="95"/>
                <w:sz w:val="14"/>
              </w:rPr>
              <w:t>U,JUU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66" w:right="11"/>
              <w:jc w:val="center"/>
              <w:rPr>
                <w:sz w:val="14"/>
              </w:rPr>
            </w:pPr>
            <w:r w:rsidRPr="00CD6D92">
              <w:rPr>
                <w:color w:val="1A1A1A"/>
                <w:sz w:val="14"/>
              </w:rPr>
              <w:t>31,000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42"/>
              <w:jc w:val="right"/>
              <w:rPr>
                <w:sz w:val="14"/>
              </w:rPr>
            </w:pPr>
            <w:r w:rsidRPr="00CD6D92">
              <w:rPr>
                <w:color w:val="1F1F1F"/>
                <w:sz w:val="14"/>
              </w:rPr>
              <w:t>S4,500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26"/>
              <w:jc w:val="right"/>
              <w:rPr>
                <w:sz w:val="14"/>
              </w:rPr>
            </w:pPr>
            <w:r w:rsidRPr="00CD6D92">
              <w:rPr>
                <w:color w:val="2F2F2F"/>
                <w:w w:val="95"/>
                <w:sz w:val="14"/>
              </w:rPr>
              <w:t>19.Гэ00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41"/>
              <w:jc w:val="right"/>
              <w:rPr>
                <w:sz w:val="14"/>
              </w:rPr>
            </w:pPr>
            <w:r w:rsidRPr="00CD6D92">
              <w:rPr>
                <w:color w:val="242424"/>
                <w:w w:val="105"/>
                <w:sz w:val="14"/>
              </w:rPr>
              <w:t>0.450</w:t>
            </w:r>
          </w:p>
        </w:tc>
      </w:tr>
      <w:tr w:rsidR="000C4A48" w:rsidTr="00AF3A56">
        <w:trPr>
          <w:trHeight w:val="186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58"/>
              <w:rPr>
                <w:sz w:val="13"/>
              </w:rPr>
            </w:pPr>
            <w:r w:rsidRPr="00CD6D92">
              <w:rPr>
                <w:color w:val="111111"/>
                <w:sz w:val="13"/>
              </w:rPr>
              <w:t>7І/2о15Двли</w:t>
            </w: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58"/>
              <w:rPr>
                <w:sz w:val="16"/>
                <w:szCs w:val="16"/>
              </w:rPr>
            </w:pPr>
            <w:r w:rsidRPr="00CD6D92">
              <w:rPr>
                <w:sz w:val="16"/>
                <w:szCs w:val="16"/>
              </w:rPr>
              <w:t>Салат из капусты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66" w:right="2"/>
              <w:jc w:val="center"/>
              <w:rPr>
                <w:sz w:val="14"/>
              </w:rPr>
            </w:pPr>
            <w:r w:rsidRPr="00CD6D92">
              <w:rPr>
                <w:color w:val="464646"/>
                <w:w w:val="105"/>
                <w:sz w:val="14"/>
              </w:rPr>
              <w:t>60</w:t>
            </w: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right="108"/>
              <w:jc w:val="right"/>
              <w:rPr>
                <w:sz w:val="14"/>
              </w:rPr>
            </w:pPr>
            <w:r w:rsidRPr="00CD6D92">
              <w:rPr>
                <w:sz w:val="14"/>
              </w:rPr>
              <w:t>0,855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156"/>
              <w:rPr>
                <w:sz w:val="14"/>
              </w:rPr>
            </w:pPr>
            <w:r w:rsidRPr="00CD6D92">
              <w:rPr>
                <w:color w:val="1A1A1A"/>
                <w:sz w:val="14"/>
              </w:rPr>
              <w:t>3,653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209"/>
              <w:rPr>
                <w:sz w:val="14"/>
              </w:rPr>
            </w:pPr>
            <w:r w:rsidRPr="00CD6D92">
              <w:rPr>
                <w:color w:val="131313"/>
                <w:sz w:val="14"/>
              </w:rPr>
              <w:t>5,016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jc w:val="right"/>
              <w:rPr>
                <w:sz w:val="14"/>
              </w:rPr>
            </w:pPr>
            <w:r w:rsidRPr="00CD6D92">
              <w:rPr>
                <w:color w:val="2A2A2A"/>
                <w:w w:val="87"/>
                <w:sz w:val="14"/>
              </w:rPr>
              <w:t>56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tabs>
                <w:tab w:val="left" w:pos="1195"/>
                <w:tab w:val="left" w:pos="1561"/>
              </w:tabs>
              <w:spacing w:line="145" w:lineRule="exact"/>
              <w:ind w:left="434"/>
              <w:rPr>
                <w:sz w:val="14"/>
              </w:rPr>
            </w:pPr>
            <w:r w:rsidRPr="00CD6D92">
              <w:rPr>
                <w:color w:val="151515"/>
                <w:sz w:val="14"/>
              </w:rPr>
              <w:t>0,011</w:t>
            </w:r>
            <w:r w:rsidRPr="00CD6D92">
              <w:rPr>
                <w:color w:val="151515"/>
                <w:sz w:val="14"/>
              </w:rPr>
              <w:tab/>
            </w:r>
            <w:r w:rsidRPr="00CD6D92">
              <w:rPr>
                <w:color w:val="1C1C1C"/>
                <w:w w:val="90"/>
                <w:sz w:val="14"/>
              </w:rPr>
              <w:t>t</w:t>
            </w:r>
            <w:r w:rsidRPr="00CD6D92">
              <w:rPr>
                <w:color w:val="1C1C1C"/>
                <w:w w:val="90"/>
                <w:sz w:val="14"/>
              </w:rPr>
              <w:tab/>
            </w:r>
            <w:r w:rsidRPr="00CD6D92">
              <w:rPr>
                <w:color w:val="232323"/>
                <w:sz w:val="14"/>
              </w:rPr>
              <w:t>5,700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47" w:right="6"/>
              <w:jc w:val="center"/>
              <w:rPr>
                <w:sz w:val="14"/>
              </w:rPr>
            </w:pPr>
            <w:r w:rsidRPr="00CD6D92">
              <w:rPr>
                <w:color w:val="1A1A1A"/>
                <w:sz w:val="14"/>
              </w:rPr>
              <w:t>1,641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66" w:right="18"/>
              <w:jc w:val="center"/>
              <w:rPr>
                <w:sz w:val="14"/>
              </w:rPr>
            </w:pPr>
            <w:r w:rsidRPr="00CD6D92">
              <w:rPr>
                <w:color w:val="212121"/>
                <w:sz w:val="14"/>
              </w:rPr>
              <w:t>21,090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right="139"/>
              <w:jc w:val="right"/>
              <w:rPr>
                <w:sz w:val="14"/>
              </w:rPr>
            </w:pPr>
            <w:r w:rsidRPr="00CD6D92">
              <w:rPr>
                <w:color w:val="262626"/>
                <w:sz w:val="14"/>
              </w:rPr>
              <w:t>24,582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right="168"/>
              <w:jc w:val="right"/>
              <w:rPr>
                <w:sz w:val="14"/>
              </w:rPr>
            </w:pPr>
            <w:r w:rsidRPr="00CD6D92">
              <w:rPr>
                <w:color w:val="1A1A1A"/>
                <w:sz w:val="14"/>
              </w:rPr>
              <w:t>12,540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right="151"/>
              <w:jc w:val="right"/>
              <w:rPr>
                <w:sz w:val="14"/>
              </w:rPr>
            </w:pPr>
            <w:r w:rsidRPr="00CD6D92">
              <w:rPr>
                <w:color w:val="333333"/>
                <w:sz w:val="14"/>
              </w:rPr>
              <w:t>0,798</w:t>
            </w:r>
          </w:p>
        </w:tc>
      </w:tr>
      <w:tr w:rsidR="000C4A48" w:rsidTr="00AF3A56">
        <w:trPr>
          <w:trHeight w:val="186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43"/>
              <w:rPr>
                <w:sz w:val="14"/>
              </w:rPr>
            </w:pPr>
            <w:r w:rsidRPr="00CD6D92">
              <w:rPr>
                <w:color w:val="2F2F2F"/>
                <w:spacing w:val="-3"/>
                <w:w w:val="85"/>
                <w:sz w:val="14"/>
              </w:rPr>
              <w:t>43</w:t>
            </w:r>
            <w:r w:rsidRPr="00CD6D92">
              <w:rPr>
                <w:color w:val="2F2F2F"/>
                <w:spacing w:val="-12"/>
                <w:w w:val="85"/>
                <w:sz w:val="14"/>
              </w:rPr>
              <w:t xml:space="preserve"> </w:t>
            </w:r>
            <w:r w:rsidRPr="00CD6D92">
              <w:rPr>
                <w:color w:val="161616"/>
                <w:spacing w:val="-2"/>
                <w:w w:val="85"/>
                <w:sz w:val="14"/>
              </w:rPr>
              <w:t>3/З004C6к</w:t>
            </w: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53"/>
              <w:rPr>
                <w:sz w:val="18"/>
                <w:szCs w:val="18"/>
              </w:rPr>
            </w:pPr>
            <w:r w:rsidRPr="00CD6D92">
              <w:rPr>
                <w:color w:val="0F0F0F"/>
                <w:w w:val="95"/>
                <w:sz w:val="18"/>
                <w:szCs w:val="18"/>
              </w:rPr>
              <w:t xml:space="preserve">Говяжие </w:t>
            </w:r>
            <w:r w:rsidRPr="00CD6D92">
              <w:rPr>
                <w:color w:val="080808"/>
                <w:w w:val="95"/>
                <w:sz w:val="18"/>
                <w:szCs w:val="18"/>
              </w:rPr>
              <w:t>фрикадельки с соусом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60" w:right="2"/>
              <w:rPr>
                <w:sz w:val="14"/>
              </w:rPr>
            </w:pPr>
            <w:r w:rsidRPr="00CD6D92">
              <w:rPr>
                <w:color w:val="1F1F1F"/>
                <w:sz w:val="14"/>
              </w:rPr>
              <w:t>50/50</w:t>
            </w: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05"/>
              <w:jc w:val="right"/>
              <w:rPr>
                <w:sz w:val="14"/>
              </w:rPr>
            </w:pPr>
            <w:r w:rsidRPr="00CD6D92">
              <w:rPr>
                <w:color w:val="0F0F0F"/>
                <w:sz w:val="14"/>
              </w:rPr>
              <w:t>7,200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119"/>
              <w:rPr>
                <w:sz w:val="14"/>
              </w:rPr>
            </w:pPr>
            <w:r w:rsidRPr="00CD6D92">
              <w:rPr>
                <w:color w:val="161616"/>
                <w:sz w:val="14"/>
              </w:rPr>
              <w:t>11,800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209"/>
              <w:rPr>
                <w:sz w:val="14"/>
              </w:rPr>
            </w:pPr>
            <w:r w:rsidRPr="00CD6D92">
              <w:rPr>
                <w:color w:val="0C0C0C"/>
                <w:sz w:val="14"/>
              </w:rPr>
              <w:t>1.925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right="3"/>
              <w:jc w:val="right"/>
              <w:rPr>
                <w:sz w:val="15"/>
              </w:rPr>
            </w:pPr>
            <w:r w:rsidRPr="00CD6D92">
              <w:rPr>
                <w:color w:val="181818"/>
                <w:sz w:val="15"/>
              </w:rPr>
              <w:t>143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tabs>
                <w:tab w:val="left" w:pos="1556"/>
              </w:tabs>
              <w:spacing w:line="147" w:lineRule="exact"/>
              <w:ind w:left="433"/>
              <w:rPr>
                <w:sz w:val="15"/>
              </w:rPr>
            </w:pPr>
            <w:r w:rsidRPr="00CD6D92">
              <w:rPr>
                <w:color w:val="343434"/>
                <w:sz w:val="15"/>
              </w:rPr>
              <w:t>0,068</w:t>
            </w:r>
            <w:r w:rsidRPr="00CD6D92">
              <w:rPr>
                <w:color w:val="343434"/>
                <w:sz w:val="15"/>
              </w:rPr>
              <w:tab/>
            </w:r>
            <w:r w:rsidRPr="00CD6D92">
              <w:rPr>
                <w:color w:val="1A1A1A"/>
                <w:sz w:val="15"/>
              </w:rPr>
              <w:t>1.155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47" w:right="6"/>
              <w:jc w:val="center"/>
              <w:rPr>
                <w:sz w:val="14"/>
              </w:rPr>
            </w:pPr>
            <w:r w:rsidRPr="00CD6D92">
              <w:rPr>
                <w:color w:val="181818"/>
                <w:sz w:val="14"/>
              </w:rPr>
              <w:t>3,624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66" w:right="29"/>
              <w:jc w:val="center"/>
              <w:rPr>
                <w:sz w:val="14"/>
              </w:rPr>
            </w:pPr>
            <w:r w:rsidRPr="00CD6D92">
              <w:rPr>
                <w:color w:val="1A1A1A"/>
                <w:sz w:val="14"/>
              </w:rPr>
              <w:t>12,989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03"/>
              <w:jc w:val="right"/>
              <w:rPr>
                <w:sz w:val="14"/>
              </w:rPr>
            </w:pPr>
            <w:r w:rsidRPr="00CD6D92">
              <w:rPr>
                <w:color w:val="161616"/>
                <w:sz w:val="14"/>
              </w:rPr>
              <w:t>192,851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32"/>
              <w:jc w:val="right"/>
              <w:rPr>
                <w:sz w:val="14"/>
              </w:rPr>
            </w:pPr>
            <w:r w:rsidRPr="00CD6D92">
              <w:rPr>
                <w:color w:val="0C0C0C"/>
                <w:sz w:val="14"/>
              </w:rPr>
              <w:t>24,257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50"/>
              <w:jc w:val="right"/>
              <w:rPr>
                <w:sz w:val="14"/>
              </w:rPr>
            </w:pPr>
            <w:r w:rsidRPr="00CD6D92">
              <w:rPr>
                <w:color w:val="1A1A1A"/>
                <w:sz w:val="14"/>
              </w:rPr>
              <w:t>2,801</w:t>
            </w:r>
          </w:p>
        </w:tc>
      </w:tr>
      <w:tr w:rsidR="000C4A48" w:rsidTr="00AF3A56">
        <w:trPr>
          <w:trHeight w:val="191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39"/>
              <w:rPr>
                <w:sz w:val="14"/>
              </w:rPr>
            </w:pPr>
            <w:r w:rsidRPr="00CD6D92">
              <w:rPr>
                <w:color w:val="161616"/>
                <w:w w:val="90"/>
                <w:sz w:val="14"/>
              </w:rPr>
              <w:t>508/Ю04Сбш</w:t>
            </w: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53"/>
              <w:rPr>
                <w:sz w:val="14"/>
              </w:rPr>
            </w:pPr>
            <w:r w:rsidRPr="00CD6D92">
              <w:rPr>
                <w:color w:val="111111"/>
                <w:spacing w:val="-1"/>
                <w:sz w:val="14"/>
              </w:rPr>
              <w:t>КАША</w:t>
            </w:r>
            <w:r w:rsidRPr="00CD6D92">
              <w:rPr>
                <w:color w:val="111111"/>
                <w:spacing w:val="16"/>
                <w:sz w:val="14"/>
              </w:rPr>
              <w:t xml:space="preserve"> </w:t>
            </w:r>
            <w:r w:rsidRPr="00CD6D92">
              <w:rPr>
                <w:color w:val="1C1C1C"/>
                <w:spacing w:val="-1"/>
                <w:sz w:val="14"/>
              </w:rPr>
              <w:t>ГРЕ</w:t>
            </w:r>
            <w:r w:rsidRPr="00CD6D92">
              <w:rPr>
                <w:color w:val="1C1C1C"/>
                <w:spacing w:val="-19"/>
                <w:sz w:val="14"/>
              </w:rPr>
              <w:t xml:space="preserve"> </w:t>
            </w:r>
            <w:r w:rsidRPr="00CD6D92">
              <w:rPr>
                <w:spacing w:val="-1"/>
                <w:sz w:val="14"/>
              </w:rPr>
              <w:t>ЧHEВАЯ РАССЫПЧАТАЯ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65" w:right="2"/>
              <w:jc w:val="center"/>
              <w:rPr>
                <w:sz w:val="14"/>
              </w:rPr>
            </w:pPr>
            <w:r w:rsidRPr="00CD6D92">
              <w:rPr>
                <w:color w:val="484848"/>
                <w:sz w:val="14"/>
              </w:rPr>
              <w:t>JS0</w:t>
            </w: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15"/>
              <w:jc w:val="right"/>
              <w:rPr>
                <w:sz w:val="14"/>
              </w:rPr>
            </w:pPr>
            <w:r w:rsidRPr="00CD6D92">
              <w:rPr>
                <w:color w:val="3B3B3B"/>
                <w:sz w:val="14"/>
              </w:rPr>
              <w:t>3,600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156"/>
              <w:rPr>
                <w:sz w:val="14"/>
              </w:rPr>
            </w:pPr>
            <w:r w:rsidRPr="00CD6D92">
              <w:rPr>
                <w:color w:val="1F1F1F"/>
                <w:sz w:val="14"/>
              </w:rPr>
              <w:t>7,000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jc w:val="right"/>
              <w:rPr>
                <w:sz w:val="14"/>
              </w:rPr>
            </w:pPr>
            <w:r w:rsidRPr="00CD6D92">
              <w:rPr>
                <w:color w:val="161616"/>
                <w:sz w:val="14"/>
              </w:rPr>
              <w:t>29.000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before="7"/>
              <w:ind w:right="1"/>
              <w:jc w:val="right"/>
              <w:rPr>
                <w:sz w:val="14"/>
              </w:rPr>
            </w:pPr>
            <w:r w:rsidRPr="00CD6D92">
              <w:rPr>
                <w:color w:val="282828"/>
                <w:sz w:val="14"/>
              </w:rPr>
              <w:t>193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tabs>
                <w:tab w:val="left" w:pos="1152"/>
              </w:tabs>
              <w:spacing w:before="7" w:line="164" w:lineRule="exact"/>
              <w:ind w:left="434"/>
              <w:rPr>
                <w:sz w:val="14"/>
              </w:rPr>
            </w:pPr>
            <w:r w:rsidRPr="00CD6D92">
              <w:rPr>
                <w:sz w:val="14"/>
              </w:rPr>
              <w:t>0291</w:t>
            </w:r>
            <w:r w:rsidRPr="00CD6D92">
              <w:rPr>
                <w:sz w:val="14"/>
              </w:rPr>
              <w:tab/>
            </w:r>
            <w:r w:rsidRPr="00CD6D92">
              <w:rPr>
                <w:color w:val="312D50"/>
                <w:w w:val="60"/>
                <w:position w:val="-3"/>
                <w:sz w:val="14"/>
              </w:rPr>
              <w:t>l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74" w:right="60"/>
              <w:jc w:val="center"/>
              <w:rPr>
                <w:sz w:val="14"/>
              </w:rPr>
            </w:pPr>
            <w:r w:rsidRPr="00CD6D92">
              <w:rPr>
                <w:color w:val="2A2A2A"/>
                <w:w w:val="95"/>
                <w:sz w:val="14"/>
              </w:rPr>
              <w:t>2</w:t>
            </w:r>
            <w:r w:rsidRPr="00CD6D92">
              <w:rPr>
                <w:color w:val="2A2A2A"/>
                <w:spacing w:val="-17"/>
                <w:w w:val="95"/>
                <w:sz w:val="14"/>
              </w:rPr>
              <w:t xml:space="preserve"> </w:t>
            </w:r>
            <w:r w:rsidRPr="00CD6D92">
              <w:rPr>
                <w:color w:val="2D2D2D"/>
                <w:w w:val="95"/>
                <w:sz w:val="14"/>
              </w:rPr>
              <w:t>J.000</w:t>
            </w: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35" w:right="6"/>
              <w:jc w:val="center"/>
              <w:rPr>
                <w:sz w:val="14"/>
              </w:rPr>
            </w:pPr>
            <w:r w:rsidRPr="00CD6D92">
              <w:rPr>
                <w:color w:val="181818"/>
                <w:sz w:val="14"/>
              </w:rPr>
              <w:t>0,468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66" w:right="26"/>
              <w:jc w:val="center"/>
              <w:rPr>
                <w:sz w:val="14"/>
              </w:rPr>
            </w:pPr>
            <w:r w:rsidRPr="00CD6D92">
              <w:rPr>
                <w:color w:val="1A1A1A"/>
                <w:sz w:val="14"/>
              </w:rPr>
              <w:t>20,632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13"/>
              <w:jc w:val="right"/>
              <w:rPr>
                <w:sz w:val="14"/>
              </w:rPr>
            </w:pPr>
            <w:r w:rsidRPr="00CD6D92">
              <w:rPr>
                <w:color w:val="212121"/>
                <w:sz w:val="14"/>
              </w:rPr>
              <w:t>177,929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96"/>
              <w:jc w:val="right"/>
              <w:rPr>
                <w:sz w:val="14"/>
              </w:rPr>
            </w:pPr>
            <w:r w:rsidRPr="00CD6D92">
              <w:rPr>
                <w:color w:val="131313"/>
                <w:sz w:val="14"/>
              </w:rPr>
              <w:t>104,220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51"/>
              <w:jc w:val="right"/>
              <w:rPr>
                <w:sz w:val="14"/>
              </w:rPr>
            </w:pPr>
            <w:r w:rsidRPr="00CD6D92">
              <w:rPr>
                <w:color w:val="232323"/>
                <w:sz w:val="14"/>
              </w:rPr>
              <w:t>3,448</w:t>
            </w:r>
          </w:p>
        </w:tc>
      </w:tr>
      <w:tr w:rsidR="000C4A48" w:rsidTr="00AF3A56">
        <w:trPr>
          <w:trHeight w:val="340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spacing w:before="6"/>
              <w:rPr>
                <w:sz w:val="12"/>
              </w:rPr>
            </w:pPr>
          </w:p>
          <w:p w:rsidR="000C4A48" w:rsidRPr="00CD6D92" w:rsidRDefault="000C4A48" w:rsidP="00AF3A56">
            <w:pPr>
              <w:pStyle w:val="TableParagraph"/>
              <w:spacing w:before="1"/>
              <w:ind w:left="38"/>
              <w:rPr>
                <w:rFonts w:ascii="Cambria" w:hAnsi="Cambria"/>
                <w:sz w:val="12"/>
              </w:rPr>
            </w:pPr>
            <w:r w:rsidRPr="00CD6D92">
              <w:rPr>
                <w:rFonts w:ascii="Cambria" w:hAnsi="Cambria"/>
                <w:color w:val="262626"/>
                <w:w w:val="90"/>
                <w:sz w:val="12"/>
              </w:rPr>
              <w:t>C6.m</w:t>
            </w:r>
            <w:r w:rsidRPr="00CD6D92">
              <w:rPr>
                <w:rFonts w:ascii="Cambria" w:hAnsi="Cambria"/>
                <w:color w:val="262626"/>
                <w:spacing w:val="-10"/>
                <w:w w:val="90"/>
                <w:sz w:val="12"/>
              </w:rPr>
              <w:t xml:space="preserve"> </w:t>
            </w:r>
            <w:r w:rsidRPr="00CD6D92">
              <w:rPr>
                <w:rFonts w:ascii="Cambria" w:hAnsi="Cambria"/>
                <w:color w:val="2A2A2A"/>
                <w:w w:val="90"/>
                <w:sz w:val="12"/>
              </w:rPr>
              <w:t>в</w:t>
            </w:r>
          </w:p>
        </w:tc>
        <w:tc>
          <w:tcPr>
            <w:tcW w:w="3279" w:type="dxa"/>
          </w:tcPr>
          <w:p w:rsidR="000C4A48" w:rsidRPr="00CD6D92" w:rsidRDefault="000C4A48" w:rsidP="00AF3A56">
            <w:pPr>
              <w:rPr>
                <w:sz w:val="18"/>
                <w:szCs w:val="18"/>
              </w:rPr>
            </w:pPr>
            <w:r>
              <w:t>Ч</w:t>
            </w:r>
            <w:r w:rsidRPr="00CD6D92">
              <w:rPr>
                <w:sz w:val="18"/>
                <w:szCs w:val="18"/>
              </w:rPr>
              <w:t>ай  с сахаром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spacing w:before="65"/>
              <w:ind w:left="55" w:right="2"/>
              <w:jc w:val="center"/>
              <w:rPr>
                <w:rFonts w:ascii="Courier New"/>
                <w:sz w:val="14"/>
              </w:rPr>
            </w:pPr>
            <w:r w:rsidRPr="00CD6D92">
              <w:rPr>
                <w:rFonts w:ascii="Courier New"/>
                <w:sz w:val="14"/>
              </w:rPr>
              <w:t>200</w:t>
            </w: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before="65"/>
              <w:ind w:right="113"/>
              <w:jc w:val="right"/>
              <w:rPr>
                <w:rFonts w:ascii="Courier New"/>
                <w:sz w:val="14"/>
              </w:rPr>
            </w:pPr>
            <w:r w:rsidRPr="00CD6D92">
              <w:rPr>
                <w:rFonts w:ascii="Courier New"/>
                <w:color w:val="1C1C1C"/>
                <w:w w:val="95"/>
                <w:sz w:val="14"/>
              </w:rPr>
              <w:t>3,7gO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before="65"/>
              <w:ind w:left="147"/>
              <w:rPr>
                <w:rFonts w:ascii="Courier New"/>
                <w:sz w:val="14"/>
              </w:rPr>
            </w:pPr>
            <w:r w:rsidRPr="00CD6D92">
              <w:rPr>
                <w:rFonts w:ascii="Courier New"/>
                <w:color w:val="2D2D2D"/>
                <w:w w:val="95"/>
                <w:sz w:val="14"/>
              </w:rPr>
              <w:t>0,670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before="65"/>
              <w:ind w:right="-15"/>
              <w:jc w:val="right"/>
              <w:rPr>
                <w:rFonts w:ascii="Courier New"/>
                <w:sz w:val="14"/>
              </w:rPr>
            </w:pPr>
            <w:r w:rsidRPr="00CD6D92">
              <w:rPr>
                <w:rFonts w:ascii="Courier New"/>
                <w:color w:val="131313"/>
                <w:w w:val="95"/>
                <w:sz w:val="14"/>
              </w:rPr>
              <w:t>g\,O0O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before="75"/>
              <w:ind w:right="7"/>
              <w:jc w:val="right"/>
              <w:rPr>
                <w:rFonts w:ascii="Courier New"/>
                <w:sz w:val="14"/>
              </w:rPr>
            </w:pPr>
            <w:r w:rsidRPr="00CD6D92">
              <w:rPr>
                <w:rFonts w:ascii="Courier New"/>
                <w:color w:val="0A0A0A"/>
                <w:w w:val="75"/>
                <w:sz w:val="14"/>
              </w:rPr>
              <w:t>40fi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tabs>
                <w:tab w:val="left" w:pos="1560"/>
              </w:tabs>
              <w:spacing w:before="60"/>
              <w:ind w:left="414"/>
              <w:rPr>
                <w:rFonts w:ascii="Arial Narrow" w:hAnsi="Arial Narrow"/>
                <w:sz w:val="14"/>
              </w:rPr>
            </w:pPr>
            <w:r w:rsidRPr="00CD6D92">
              <w:rPr>
                <w:rFonts w:ascii="Courier New" w:hAnsi="Courier New"/>
                <w:color w:val="262626"/>
                <w:spacing w:val="-1"/>
                <w:w w:val="105"/>
                <w:sz w:val="14"/>
              </w:rPr>
              <w:t>0.ООО</w:t>
            </w:r>
            <w:r w:rsidRPr="00CD6D92">
              <w:rPr>
                <w:rFonts w:ascii="Courier New" w:hAnsi="Courier New"/>
                <w:color w:val="262626"/>
                <w:spacing w:val="-1"/>
                <w:w w:val="105"/>
                <w:sz w:val="14"/>
              </w:rPr>
              <w:tab/>
            </w:r>
            <w:r w:rsidRPr="00CD6D92">
              <w:rPr>
                <w:rFonts w:ascii="Arial Narrow" w:hAnsi="Arial Narrow"/>
                <w:color w:val="3A3A3A"/>
                <w:w w:val="110"/>
                <w:sz w:val="14"/>
              </w:rPr>
              <w:t>1,330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spacing w:before="10"/>
              <w:rPr>
                <w:sz w:val="7"/>
              </w:rPr>
            </w:pPr>
          </w:p>
          <w:p w:rsidR="000C4A48" w:rsidRPr="00CD6D92" w:rsidRDefault="000C4A48" w:rsidP="00AF3A56">
            <w:pPr>
              <w:pStyle w:val="TableParagraph"/>
              <w:spacing w:line="96" w:lineRule="exact"/>
              <w:ind w:left="511"/>
              <w:rPr>
                <w:sz w:val="9"/>
              </w:rPr>
            </w:pPr>
            <w:r w:rsidRPr="00CD6D92">
              <w:rPr>
                <w:noProof/>
                <w:position w:val="-1"/>
                <w:sz w:val="9"/>
                <w:lang w:eastAsia="ru-RU"/>
              </w:rPr>
              <w:pict>
                <v:shape id="image34.png" o:spid="_x0000_i1037" type="#_x0000_t75" style="width:3.75pt;height:4.5pt;visibility:visible">
                  <v:imagedata r:id="rId28" o:title=""/>
                </v:shape>
              </w:pict>
            </w: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before="65"/>
              <w:ind w:left="36" w:right="6"/>
              <w:jc w:val="center"/>
              <w:rPr>
                <w:sz w:val="14"/>
              </w:rPr>
            </w:pPr>
            <w:r w:rsidRPr="00CD6D92">
              <w:rPr>
                <w:color w:val="212121"/>
                <w:sz w:val="14"/>
              </w:rPr>
              <w:t>0.D00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before="65"/>
              <w:ind w:left="66" w:right="7"/>
              <w:jc w:val="center"/>
              <w:rPr>
                <w:sz w:val="14"/>
              </w:rPr>
            </w:pPr>
            <w:r w:rsidRPr="00CD6D92">
              <w:rPr>
                <w:color w:val="1F1F1F"/>
                <w:w w:val="90"/>
                <w:sz w:val="14"/>
              </w:rPr>
              <w:t>133,</w:t>
            </w:r>
            <w:r w:rsidRPr="00CD6D92">
              <w:rPr>
                <w:color w:val="1F1F1F"/>
                <w:spacing w:val="-15"/>
                <w:w w:val="90"/>
                <w:sz w:val="14"/>
              </w:rPr>
              <w:t xml:space="preserve"> </w:t>
            </w:r>
            <w:r w:rsidRPr="00CD6D92">
              <w:rPr>
                <w:color w:val="262626"/>
                <w:w w:val="90"/>
                <w:sz w:val="14"/>
              </w:rPr>
              <w:t>33D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before="65"/>
              <w:ind w:right="97"/>
              <w:jc w:val="right"/>
              <w:rPr>
                <w:sz w:val="14"/>
              </w:rPr>
            </w:pPr>
            <w:r w:rsidRPr="00CD6D92">
              <w:rPr>
                <w:color w:val="0A0A0A"/>
                <w:w w:val="95"/>
                <w:sz w:val="14"/>
              </w:rPr>
              <w:t>1</w:t>
            </w:r>
            <w:r w:rsidRPr="00CD6D92">
              <w:rPr>
                <w:color w:val="3F3F3F"/>
                <w:w w:val="95"/>
                <w:sz w:val="14"/>
              </w:rPr>
              <w:t>1</w:t>
            </w:r>
            <w:r w:rsidRPr="00CD6D92">
              <w:rPr>
                <w:color w:val="525252"/>
                <w:w w:val="95"/>
                <w:sz w:val="14"/>
              </w:rPr>
              <w:t>1,</w:t>
            </w:r>
            <w:r w:rsidRPr="00CD6D92">
              <w:rPr>
                <w:color w:val="525252"/>
                <w:spacing w:val="-20"/>
                <w:w w:val="95"/>
                <w:sz w:val="14"/>
              </w:rPr>
              <w:t xml:space="preserve"> </w:t>
            </w:r>
            <w:r w:rsidRPr="00CD6D92">
              <w:rPr>
                <w:color w:val="0E0E0E"/>
                <w:w w:val="95"/>
                <w:sz w:val="14"/>
              </w:rPr>
              <w:t>110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before="65"/>
              <w:ind w:right="128"/>
              <w:jc w:val="right"/>
              <w:rPr>
                <w:sz w:val="14"/>
              </w:rPr>
            </w:pPr>
            <w:r w:rsidRPr="00CD6D92">
              <w:rPr>
                <w:color w:val="212121"/>
                <w:w w:val="90"/>
                <w:sz w:val="14"/>
              </w:rPr>
              <w:t>25,</w:t>
            </w:r>
            <w:r w:rsidRPr="00CD6D92">
              <w:rPr>
                <w:color w:val="212121"/>
                <w:spacing w:val="-20"/>
                <w:w w:val="90"/>
                <w:sz w:val="14"/>
              </w:rPr>
              <w:t xml:space="preserve"> </w:t>
            </w:r>
            <w:r w:rsidRPr="00CD6D92">
              <w:rPr>
                <w:color w:val="2B2B2B"/>
                <w:w w:val="90"/>
                <w:sz w:val="14"/>
              </w:rPr>
              <w:t>560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before="65"/>
              <w:ind w:right="148"/>
              <w:jc w:val="right"/>
              <w:rPr>
                <w:sz w:val="14"/>
              </w:rPr>
            </w:pPr>
            <w:r w:rsidRPr="00CD6D92">
              <w:rPr>
                <w:color w:val="1C1C1C"/>
                <w:w w:val="95"/>
                <w:sz w:val="14"/>
              </w:rPr>
              <w:t>2,</w:t>
            </w:r>
            <w:r w:rsidRPr="00CD6D92">
              <w:rPr>
                <w:color w:val="1C1C1C"/>
                <w:spacing w:val="-24"/>
                <w:w w:val="95"/>
                <w:sz w:val="14"/>
              </w:rPr>
              <w:t xml:space="preserve"> </w:t>
            </w:r>
            <w:r w:rsidRPr="00CD6D92">
              <w:rPr>
                <w:color w:val="383838"/>
                <w:w w:val="95"/>
                <w:sz w:val="14"/>
              </w:rPr>
              <w:t>000</w:t>
            </w:r>
          </w:p>
        </w:tc>
      </w:tr>
      <w:tr w:rsidR="000C4A48" w:rsidTr="00AF3A56">
        <w:trPr>
          <w:trHeight w:val="186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10"/>
              <w:rPr>
                <w:sz w:val="14"/>
              </w:rPr>
            </w:pPr>
            <w:r w:rsidRPr="00CD6D92">
              <w:rPr>
                <w:color w:val="131313"/>
                <w:w w:val="105"/>
                <w:sz w:val="14"/>
              </w:rPr>
              <w:t>'ХЛЕБ</w:t>
            </w:r>
            <w:r w:rsidRPr="00CD6D92">
              <w:rPr>
                <w:color w:val="131313"/>
                <w:spacing w:val="3"/>
                <w:w w:val="105"/>
                <w:sz w:val="14"/>
              </w:rPr>
              <w:t xml:space="preserve"> </w:t>
            </w:r>
            <w:r w:rsidRPr="00CD6D92">
              <w:rPr>
                <w:w w:val="105"/>
                <w:sz w:val="14"/>
              </w:rPr>
              <w:t>БЕЛЫИ</w:t>
            </w:r>
            <w:r w:rsidRPr="00CD6D92">
              <w:rPr>
                <w:spacing w:val="17"/>
                <w:w w:val="105"/>
                <w:sz w:val="14"/>
              </w:rPr>
              <w:t xml:space="preserve"> </w:t>
            </w:r>
            <w:r w:rsidRPr="00CD6D92">
              <w:rPr>
                <w:color w:val="363636"/>
                <w:w w:val="105"/>
                <w:sz w:val="14"/>
              </w:rPr>
              <w:t>1</w:t>
            </w:r>
            <w:r w:rsidRPr="00CD6D92">
              <w:rPr>
                <w:color w:val="363636"/>
                <w:spacing w:val="-7"/>
                <w:w w:val="105"/>
                <w:sz w:val="14"/>
              </w:rPr>
              <w:t xml:space="preserve"> </w:t>
            </w:r>
            <w:r w:rsidRPr="00CD6D92">
              <w:rPr>
                <w:color w:val="2A2A2A"/>
                <w:w w:val="105"/>
                <w:sz w:val="14"/>
              </w:rPr>
              <w:t>сорт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65" w:right="2"/>
              <w:jc w:val="center"/>
              <w:rPr>
                <w:sz w:val="14"/>
              </w:rPr>
            </w:pPr>
            <w:r w:rsidRPr="00CD6D92">
              <w:rPr>
                <w:color w:val="313131"/>
                <w:w w:val="105"/>
                <w:sz w:val="14"/>
              </w:rPr>
              <w:t>30</w:t>
            </w: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right="105"/>
              <w:jc w:val="right"/>
              <w:rPr>
                <w:sz w:val="14"/>
              </w:rPr>
            </w:pPr>
            <w:r w:rsidRPr="00CD6D92">
              <w:rPr>
                <w:color w:val="282828"/>
                <w:spacing w:val="-1"/>
                <w:w w:val="95"/>
                <w:sz w:val="14"/>
              </w:rPr>
              <w:t>2,</w:t>
            </w:r>
            <w:r w:rsidRPr="00CD6D92">
              <w:rPr>
                <w:color w:val="282828"/>
                <w:spacing w:val="-22"/>
                <w:w w:val="95"/>
                <w:sz w:val="14"/>
              </w:rPr>
              <w:t xml:space="preserve"> </w:t>
            </w:r>
            <w:r w:rsidRPr="00CD6D92">
              <w:rPr>
                <w:color w:val="232323"/>
                <w:w w:val="95"/>
                <w:sz w:val="14"/>
              </w:rPr>
              <w:t>280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157"/>
              <w:rPr>
                <w:sz w:val="14"/>
              </w:rPr>
            </w:pPr>
            <w:r w:rsidRPr="00CD6D92">
              <w:rPr>
                <w:color w:val="151515"/>
                <w:sz w:val="14"/>
              </w:rPr>
              <w:t>0.240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171"/>
              <w:rPr>
                <w:sz w:val="14"/>
              </w:rPr>
            </w:pPr>
            <w:r w:rsidRPr="00CD6D92">
              <w:rPr>
                <w:sz w:val="14"/>
              </w:rPr>
              <w:t>14,760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right="3"/>
              <w:jc w:val="right"/>
              <w:rPr>
                <w:sz w:val="14"/>
              </w:rPr>
            </w:pPr>
            <w:r w:rsidRPr="00CD6D92">
              <w:rPr>
                <w:color w:val="080808"/>
                <w:sz w:val="14"/>
              </w:rPr>
              <w:t>71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tabs>
                <w:tab w:val="left" w:pos="1152"/>
              </w:tabs>
              <w:spacing w:line="167" w:lineRule="exact"/>
              <w:ind w:left="434"/>
              <w:rPr>
                <w:sz w:val="14"/>
              </w:rPr>
            </w:pPr>
            <w:r w:rsidRPr="00CD6D92">
              <w:rPr>
                <w:color w:val="1A1A1A"/>
                <w:w w:val="90"/>
                <w:sz w:val="14"/>
              </w:rPr>
              <w:t>0,033</w:t>
            </w:r>
            <w:r w:rsidRPr="00CD6D92">
              <w:rPr>
                <w:color w:val="1A1A1A"/>
                <w:w w:val="90"/>
                <w:sz w:val="14"/>
              </w:rPr>
              <w:tab/>
            </w:r>
            <w:r w:rsidRPr="00CD6D92">
              <w:rPr>
                <w:color w:val="001A28"/>
                <w:w w:val="60"/>
                <w:position w:val="-4"/>
                <w:sz w:val="14"/>
              </w:rPr>
              <w:t>l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35" w:right="6"/>
              <w:jc w:val="center"/>
              <w:rPr>
                <w:sz w:val="14"/>
              </w:rPr>
            </w:pPr>
            <w:r w:rsidRPr="00CD6D92">
              <w:rPr>
                <w:color w:val="2B2B2B"/>
                <w:sz w:val="14"/>
              </w:rPr>
              <w:t>0,330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66" w:right="28"/>
              <w:jc w:val="center"/>
              <w:rPr>
                <w:sz w:val="14"/>
              </w:rPr>
            </w:pPr>
            <w:r w:rsidRPr="00CD6D92">
              <w:rPr>
                <w:color w:val="2F2F2F"/>
                <w:w w:val="105"/>
                <w:sz w:val="14"/>
              </w:rPr>
              <w:t>6.000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right="148"/>
              <w:jc w:val="right"/>
              <w:rPr>
                <w:sz w:val="14"/>
              </w:rPr>
            </w:pPr>
            <w:r w:rsidRPr="00CD6D92">
              <w:rPr>
                <w:color w:val="151515"/>
                <w:sz w:val="14"/>
              </w:rPr>
              <w:t>19,500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right="169"/>
              <w:jc w:val="right"/>
              <w:rPr>
                <w:sz w:val="14"/>
              </w:rPr>
            </w:pPr>
            <w:r w:rsidRPr="00CD6D92">
              <w:rPr>
                <w:color w:val="262626"/>
                <w:sz w:val="14"/>
              </w:rPr>
              <w:t>4.200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right="151"/>
              <w:jc w:val="right"/>
              <w:rPr>
                <w:sz w:val="14"/>
              </w:rPr>
            </w:pPr>
            <w:r w:rsidRPr="00CD6D92">
              <w:rPr>
                <w:color w:val="1C1C1C"/>
                <w:sz w:val="14"/>
              </w:rPr>
              <w:t>0,330</w:t>
            </w:r>
          </w:p>
        </w:tc>
      </w:tr>
      <w:tr w:rsidR="000C4A48" w:rsidTr="00AF3A56">
        <w:trPr>
          <w:trHeight w:val="177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rPr>
                <w:sz w:val="10"/>
              </w:rPr>
            </w:pP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54"/>
              <w:rPr>
                <w:sz w:val="14"/>
              </w:rPr>
            </w:pPr>
            <w:r w:rsidRPr="00CD6D92">
              <w:rPr>
                <w:color w:val="0F0F0F"/>
                <w:sz w:val="14"/>
              </w:rPr>
              <w:t>ХЛЕБ</w:t>
            </w:r>
            <w:r w:rsidRPr="00CD6D92">
              <w:rPr>
                <w:color w:val="0F0F0F"/>
                <w:spacing w:val="18"/>
                <w:sz w:val="14"/>
              </w:rPr>
              <w:t xml:space="preserve"> </w:t>
            </w:r>
            <w:r w:rsidRPr="00CD6D92">
              <w:rPr>
                <w:color w:val="232323"/>
                <w:sz w:val="14"/>
              </w:rPr>
              <w:t>С</w:t>
            </w:r>
            <w:r w:rsidRPr="00CD6D92">
              <w:rPr>
                <w:color w:val="232323"/>
                <w:spacing w:val="-23"/>
                <w:sz w:val="14"/>
              </w:rPr>
              <w:t xml:space="preserve"> </w:t>
            </w:r>
            <w:r w:rsidRPr="00CD6D92">
              <w:rPr>
                <w:color w:val="0F0F0F"/>
                <w:sz w:val="14"/>
              </w:rPr>
              <w:t>ЕЛ</w:t>
            </w:r>
            <w:r w:rsidRPr="00CD6D92">
              <w:rPr>
                <w:color w:val="0F0F0F"/>
                <w:spacing w:val="-25"/>
                <w:sz w:val="14"/>
              </w:rPr>
              <w:t>ЬСКИЙ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56" w:right="2"/>
              <w:jc w:val="center"/>
              <w:rPr>
                <w:sz w:val="14"/>
              </w:rPr>
            </w:pPr>
            <w:r w:rsidRPr="00CD6D92">
              <w:rPr>
                <w:color w:val="161616"/>
                <w:sz w:val="14"/>
              </w:rPr>
              <w:t>20</w:t>
            </w: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235"/>
              <w:rPr>
                <w:sz w:val="14"/>
              </w:rPr>
            </w:pPr>
            <w:r w:rsidRPr="00CD6D92">
              <w:rPr>
                <w:w w:val="90"/>
                <w:sz w:val="14"/>
              </w:rPr>
              <w:t>1,</w:t>
            </w:r>
            <w:r w:rsidRPr="00CD6D92">
              <w:rPr>
                <w:spacing w:val="-22"/>
                <w:w w:val="90"/>
                <w:sz w:val="14"/>
              </w:rPr>
              <w:t xml:space="preserve"> </w:t>
            </w:r>
            <w:r w:rsidRPr="00CD6D92">
              <w:rPr>
                <w:color w:val="525252"/>
                <w:w w:val="90"/>
                <w:sz w:val="14"/>
              </w:rPr>
              <w:t>3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244"/>
              <w:rPr>
                <w:sz w:val="14"/>
              </w:rPr>
            </w:pPr>
            <w:r w:rsidRPr="00CD6D92">
              <w:rPr>
                <w:color w:val="2D2D2D"/>
                <w:sz w:val="14"/>
              </w:rPr>
              <w:t>0.2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70"/>
              <w:jc w:val="center"/>
              <w:rPr>
                <w:sz w:val="14"/>
              </w:rPr>
            </w:pPr>
            <w:r w:rsidRPr="00CD6D92">
              <w:rPr>
                <w:color w:val="2D2D2D"/>
                <w:w w:val="102"/>
                <w:sz w:val="14"/>
              </w:rPr>
              <w:t>7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right="1"/>
              <w:jc w:val="right"/>
              <w:rPr>
                <w:sz w:val="14"/>
              </w:rPr>
            </w:pPr>
            <w:r w:rsidRPr="00CD6D92">
              <w:rPr>
                <w:color w:val="1F1F1F"/>
                <w:sz w:val="14"/>
              </w:rPr>
              <w:t>35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472"/>
              <w:rPr>
                <w:sz w:val="14"/>
              </w:rPr>
            </w:pPr>
            <w:r w:rsidRPr="00CD6D92">
              <w:rPr>
                <w:color w:val="181818"/>
                <w:sz w:val="14"/>
              </w:rPr>
              <w:t>0,02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rPr>
                <w:sz w:val="10"/>
              </w:rPr>
            </w:pP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41" w:right="6"/>
              <w:jc w:val="center"/>
              <w:rPr>
                <w:sz w:val="14"/>
              </w:rPr>
            </w:pPr>
            <w:r w:rsidRPr="00CD6D92">
              <w:rPr>
                <w:color w:val="1F1F1F"/>
                <w:w w:val="105"/>
                <w:sz w:val="14"/>
              </w:rPr>
              <w:t>0,2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66" w:right="31"/>
              <w:jc w:val="center"/>
              <w:rPr>
                <w:sz w:val="14"/>
              </w:rPr>
            </w:pPr>
            <w:r w:rsidRPr="00CD6D92">
              <w:rPr>
                <w:color w:val="161616"/>
                <w:sz w:val="14"/>
              </w:rPr>
              <w:t>4.7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240" w:right="288"/>
              <w:jc w:val="center"/>
              <w:rPr>
                <w:sz w:val="14"/>
              </w:rPr>
            </w:pPr>
            <w:r w:rsidRPr="00CD6D92">
              <w:rPr>
                <w:color w:val="131313"/>
                <w:sz w:val="14"/>
              </w:rPr>
              <w:t>21,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66" w:right="50"/>
              <w:jc w:val="center"/>
              <w:rPr>
                <w:sz w:val="14"/>
              </w:rPr>
            </w:pPr>
            <w:r w:rsidRPr="00CD6D92">
              <w:rPr>
                <w:color w:val="343434"/>
                <w:sz w:val="14"/>
              </w:rPr>
              <w:t>6.3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85"/>
              <w:jc w:val="right"/>
              <w:rPr>
                <w:sz w:val="14"/>
              </w:rPr>
            </w:pPr>
            <w:r w:rsidRPr="00CD6D92">
              <w:rPr>
                <w:color w:val="1D1D1D"/>
                <w:sz w:val="14"/>
              </w:rPr>
              <w:t>0,52</w:t>
            </w:r>
          </w:p>
        </w:tc>
      </w:tr>
      <w:tr w:rsidR="000C4A48" w:rsidTr="00AF3A56">
        <w:trPr>
          <w:trHeight w:val="177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rPr>
                <w:sz w:val="10"/>
              </w:rPr>
            </w:pP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right="6"/>
              <w:jc w:val="right"/>
              <w:rPr>
                <w:sz w:val="14"/>
              </w:rPr>
            </w:pPr>
            <w:r w:rsidRPr="00CD6D92">
              <w:rPr>
                <w:color w:val="080808"/>
                <w:sz w:val="14"/>
              </w:rPr>
              <w:t>ИТОГО'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rPr>
                <w:sz w:val="10"/>
              </w:rPr>
            </w:pP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right="50"/>
              <w:jc w:val="right"/>
              <w:rPr>
                <w:sz w:val="14"/>
              </w:rPr>
            </w:pPr>
            <w:r w:rsidRPr="00CD6D92">
              <w:rPr>
                <w:color w:val="0A0A0A"/>
                <w:w w:val="110"/>
                <w:sz w:val="14"/>
              </w:rPr>
              <w:t>19,930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101"/>
              <w:rPr>
                <w:sz w:val="14"/>
              </w:rPr>
            </w:pPr>
            <w:r w:rsidRPr="00CD6D92">
              <w:rPr>
                <w:spacing w:val="-1"/>
                <w:w w:val="105"/>
                <w:sz w:val="14"/>
              </w:rPr>
              <w:t>20,</w:t>
            </w:r>
            <w:r w:rsidRPr="00CD6D92">
              <w:rPr>
                <w:spacing w:val="-27"/>
                <w:w w:val="105"/>
                <w:sz w:val="14"/>
              </w:rPr>
              <w:t xml:space="preserve"> </w:t>
            </w:r>
            <w:r w:rsidRPr="00CD6D92">
              <w:rPr>
                <w:color w:val="0C0C0C"/>
                <w:w w:val="105"/>
                <w:sz w:val="14"/>
              </w:rPr>
              <w:t>270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142"/>
              <w:rPr>
                <w:sz w:val="14"/>
              </w:rPr>
            </w:pPr>
            <w:r w:rsidRPr="00CD6D92">
              <w:rPr>
                <w:w w:val="110"/>
                <w:sz w:val="14"/>
              </w:rPr>
              <w:t>86,975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151"/>
              <w:rPr>
                <w:sz w:val="14"/>
              </w:rPr>
            </w:pPr>
            <w:r w:rsidRPr="00CD6D92">
              <w:rPr>
                <w:w w:val="110"/>
                <w:sz w:val="14"/>
              </w:rPr>
              <w:t>611,000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tabs>
                <w:tab w:val="left" w:pos="1537"/>
              </w:tabs>
              <w:spacing w:line="154" w:lineRule="exact"/>
              <w:ind w:left="414"/>
              <w:rPr>
                <w:sz w:val="14"/>
              </w:rPr>
            </w:pPr>
            <w:r w:rsidRPr="00CD6D92">
              <w:rPr>
                <w:w w:val="110"/>
                <w:sz w:val="14"/>
              </w:rPr>
              <w:t>0,422</w:t>
            </w:r>
            <w:r w:rsidRPr="00CD6D92">
              <w:rPr>
                <w:w w:val="110"/>
                <w:sz w:val="14"/>
              </w:rPr>
              <w:tab/>
            </w:r>
            <w:r w:rsidRPr="00CD6D92">
              <w:rPr>
                <w:color w:val="0A0A0A"/>
                <w:w w:val="110"/>
                <w:position w:val="1"/>
                <w:sz w:val="14"/>
              </w:rPr>
              <w:t>9,355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spacing w:line="144" w:lineRule="exact"/>
              <w:ind w:left="45" w:right="60"/>
              <w:jc w:val="center"/>
              <w:rPr>
                <w:rFonts w:ascii="Arial Narrow"/>
                <w:sz w:val="14"/>
              </w:rPr>
            </w:pPr>
            <w:r w:rsidRPr="00CD6D92">
              <w:rPr>
                <w:rFonts w:ascii="Arial Narrow"/>
                <w:sz w:val="14"/>
              </w:rPr>
              <w:t>21</w:t>
            </w: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33" w:right="6"/>
              <w:jc w:val="center"/>
              <w:rPr>
                <w:sz w:val="14"/>
              </w:rPr>
            </w:pPr>
            <w:r w:rsidRPr="00CD6D92">
              <w:rPr>
                <w:w w:val="110"/>
                <w:sz w:val="14"/>
              </w:rPr>
              <w:t>4,562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66" w:right="25"/>
              <w:jc w:val="center"/>
              <w:rPr>
                <w:sz w:val="14"/>
              </w:rPr>
            </w:pPr>
            <w:r w:rsidRPr="00CD6D92">
              <w:rPr>
                <w:w w:val="110"/>
                <w:sz w:val="14"/>
              </w:rPr>
              <w:t>56,941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right="92"/>
              <w:jc w:val="right"/>
              <w:rPr>
                <w:sz w:val="14"/>
              </w:rPr>
            </w:pPr>
            <w:r w:rsidRPr="00CD6D92">
              <w:rPr>
                <w:w w:val="110"/>
                <w:sz w:val="14"/>
              </w:rPr>
              <w:t>412,679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right="74"/>
              <w:jc w:val="right"/>
              <w:rPr>
                <w:sz w:val="14"/>
              </w:rPr>
            </w:pPr>
            <w:r w:rsidRPr="00CD6D92">
              <w:rPr>
                <w:w w:val="105"/>
                <w:sz w:val="14"/>
              </w:rPr>
              <w:t>144,677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right="136"/>
              <w:jc w:val="right"/>
              <w:rPr>
                <w:sz w:val="14"/>
              </w:rPr>
            </w:pPr>
            <w:r w:rsidRPr="00CD6D92">
              <w:rPr>
                <w:w w:val="110"/>
                <w:sz w:val="14"/>
              </w:rPr>
              <w:t>7,831</w:t>
            </w:r>
          </w:p>
        </w:tc>
      </w:tr>
      <w:tr w:rsidR="000C4A48" w:rsidTr="00AF3A56">
        <w:trPr>
          <w:trHeight w:val="200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60" w:lineRule="exact"/>
              <w:ind w:left="51"/>
              <w:rPr>
                <w:sz w:val="14"/>
              </w:rPr>
            </w:pPr>
            <w:r w:rsidRPr="00CD6D92">
              <w:rPr>
                <w:color w:val="080808"/>
                <w:w w:val="85"/>
                <w:sz w:val="14"/>
              </w:rPr>
              <w:t>2 ДЕНЬ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</w:tr>
      <w:tr w:rsidR="000C4A48" w:rsidTr="00AF3A56">
        <w:trPr>
          <w:trHeight w:val="177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40"/>
              <w:rPr>
                <w:sz w:val="14"/>
              </w:rPr>
            </w:pPr>
            <w:r w:rsidRPr="00CD6D92">
              <w:rPr>
                <w:color w:val="1A1A1A"/>
                <w:w w:val="90"/>
                <w:sz w:val="14"/>
              </w:rPr>
              <w:t>7l72O</w:t>
            </w:r>
            <w:r w:rsidRPr="00CD6D92">
              <w:rPr>
                <w:color w:val="1A1A1A"/>
                <w:spacing w:val="1"/>
                <w:w w:val="90"/>
                <w:sz w:val="14"/>
              </w:rPr>
              <w:t xml:space="preserve"> </w:t>
            </w:r>
            <w:r w:rsidRPr="00CD6D92">
              <w:rPr>
                <w:color w:val="0A0A0A"/>
                <w:w w:val="90"/>
                <w:sz w:val="14"/>
              </w:rPr>
              <w:t>l5Дели</w:t>
            </w: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rPr>
                <w:sz w:val="20"/>
                <w:szCs w:val="20"/>
              </w:rPr>
            </w:pPr>
            <w:r w:rsidRPr="00CD6D92">
              <w:rPr>
                <w:sz w:val="20"/>
                <w:szCs w:val="20"/>
              </w:rPr>
              <w:t>Салат из отварной свеклы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spacing w:line="157" w:lineRule="exact"/>
              <w:ind w:left="41" w:right="2"/>
              <w:jc w:val="center"/>
              <w:rPr>
                <w:rFonts w:ascii="Courier New"/>
                <w:sz w:val="16"/>
              </w:rPr>
            </w:pPr>
            <w:r w:rsidRPr="00CD6D92">
              <w:rPr>
                <w:rFonts w:ascii="Courier New"/>
                <w:color w:val="2D2D2D"/>
                <w:sz w:val="16"/>
              </w:rPr>
              <w:t>60</w:t>
            </w: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line="157" w:lineRule="exact"/>
              <w:ind w:right="115"/>
              <w:jc w:val="right"/>
              <w:rPr>
                <w:rFonts w:ascii="Courier New"/>
                <w:sz w:val="16"/>
              </w:rPr>
            </w:pPr>
            <w:r w:rsidRPr="00CD6D92">
              <w:rPr>
                <w:rFonts w:ascii="Courier New"/>
                <w:color w:val="2F2F2F"/>
                <w:w w:val="85"/>
                <w:sz w:val="16"/>
              </w:rPr>
              <w:t>1,310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line="157" w:lineRule="exact"/>
              <w:ind w:left="135"/>
              <w:rPr>
                <w:rFonts w:ascii="Courier New"/>
                <w:sz w:val="16"/>
              </w:rPr>
            </w:pPr>
            <w:r w:rsidRPr="00CD6D92">
              <w:rPr>
                <w:rFonts w:ascii="Courier New"/>
                <w:w w:val="85"/>
                <w:sz w:val="16"/>
              </w:rPr>
              <w:t>4,069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57" w:lineRule="exact"/>
              <w:ind w:left="192"/>
              <w:rPr>
                <w:rFonts w:ascii="Courier New"/>
                <w:sz w:val="16"/>
              </w:rPr>
            </w:pPr>
            <w:r w:rsidRPr="00CD6D92">
              <w:rPr>
                <w:rFonts w:ascii="Courier New"/>
                <w:color w:val="161616"/>
                <w:w w:val="85"/>
                <w:sz w:val="16"/>
              </w:rPr>
              <w:t>6,176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line="135" w:lineRule="exact"/>
              <w:ind w:right="11"/>
              <w:jc w:val="right"/>
              <w:rPr>
                <w:sz w:val="14"/>
              </w:rPr>
            </w:pPr>
            <w:r w:rsidRPr="00CD6D92">
              <w:rPr>
                <w:color w:val="161616"/>
                <w:sz w:val="14"/>
              </w:rPr>
              <w:t>69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tabs>
                <w:tab w:val="left" w:pos="1186"/>
                <w:tab w:val="left" w:pos="1509"/>
              </w:tabs>
              <w:spacing w:line="135" w:lineRule="exact"/>
              <w:ind w:left="424"/>
              <w:rPr>
                <w:sz w:val="14"/>
              </w:rPr>
            </w:pPr>
            <w:r w:rsidRPr="00CD6D92">
              <w:rPr>
                <w:color w:val="181818"/>
                <w:sz w:val="14"/>
              </w:rPr>
              <w:t>0,015</w:t>
            </w:r>
            <w:r w:rsidRPr="00CD6D92">
              <w:rPr>
                <w:color w:val="181818"/>
                <w:sz w:val="14"/>
              </w:rPr>
              <w:tab/>
            </w:r>
            <w:r w:rsidRPr="00CD6D92">
              <w:rPr>
                <w:color w:val="262626"/>
                <w:sz w:val="14"/>
              </w:rPr>
              <w:t>t</w:t>
            </w:r>
            <w:r w:rsidRPr="00CD6D92">
              <w:rPr>
                <w:color w:val="262626"/>
                <w:sz w:val="14"/>
              </w:rPr>
              <w:tab/>
            </w:r>
            <w:r w:rsidRPr="00CD6D92">
              <w:rPr>
                <w:color w:val="181818"/>
                <w:sz w:val="14"/>
              </w:rPr>
              <w:t>21,839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rPr>
                <w:sz w:val="10"/>
              </w:rPr>
            </w:pP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10" w:right="6"/>
              <w:jc w:val="center"/>
              <w:rPr>
                <w:sz w:val="14"/>
              </w:rPr>
            </w:pPr>
            <w:r w:rsidRPr="00CD6D92">
              <w:rPr>
                <w:color w:val="151515"/>
                <w:w w:val="95"/>
                <w:sz w:val="14"/>
              </w:rPr>
              <w:t>1,438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66" w:right="48"/>
              <w:jc w:val="center"/>
              <w:rPr>
                <w:sz w:val="14"/>
              </w:rPr>
            </w:pPr>
            <w:r w:rsidRPr="00CD6D92">
              <w:rPr>
                <w:w w:val="105"/>
                <w:sz w:val="14"/>
              </w:rPr>
              <w:t>17,195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rPr>
                <w:sz w:val="10"/>
              </w:rPr>
            </w:pPr>
            <w:r w:rsidRPr="00CD6D92">
              <w:rPr>
                <w:sz w:val="10"/>
              </w:rPr>
              <w:t>132,782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right="134"/>
              <w:jc w:val="right"/>
              <w:rPr>
                <w:sz w:val="14"/>
              </w:rPr>
            </w:pPr>
            <w:r w:rsidRPr="00CD6D92">
              <w:rPr>
                <w:color w:val="232323"/>
                <w:sz w:val="14"/>
              </w:rPr>
              <w:t>17,655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right="152"/>
              <w:jc w:val="right"/>
              <w:rPr>
                <w:sz w:val="14"/>
              </w:rPr>
            </w:pPr>
            <w:r w:rsidRPr="00CD6D92">
              <w:rPr>
                <w:color w:val="080808"/>
                <w:sz w:val="14"/>
              </w:rPr>
              <w:t>1,972</w:t>
            </w:r>
          </w:p>
        </w:tc>
      </w:tr>
      <w:tr w:rsidR="000C4A48" w:rsidTr="00AF3A56">
        <w:trPr>
          <w:trHeight w:val="186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spacing w:line="143" w:lineRule="exact"/>
              <w:ind w:left="52" w:right="-15"/>
              <w:rPr>
                <w:sz w:val="13"/>
              </w:rPr>
            </w:pPr>
            <w:r w:rsidRPr="00CD6D92">
              <w:rPr>
                <w:color w:val="0F0F0F"/>
                <w:spacing w:val="11"/>
                <w:w w:val="82"/>
                <w:sz w:val="13"/>
              </w:rPr>
              <w:t>2</w:t>
            </w:r>
            <w:r w:rsidRPr="00CD6D92">
              <w:rPr>
                <w:w w:val="105"/>
                <w:sz w:val="13"/>
              </w:rPr>
              <w:t>9ІЈ</w:t>
            </w:r>
            <w:r w:rsidRPr="00CD6D92">
              <w:rPr>
                <w:spacing w:val="-15"/>
                <w:sz w:val="13"/>
              </w:rPr>
              <w:t xml:space="preserve"> </w:t>
            </w:r>
            <w:r w:rsidRPr="00CD6D92">
              <w:rPr>
                <w:color w:val="232323"/>
                <w:w w:val="82"/>
                <w:sz w:val="13"/>
              </w:rPr>
              <w:t>2</w:t>
            </w:r>
            <w:r w:rsidRPr="00CD6D92">
              <w:rPr>
                <w:color w:val="232323"/>
                <w:spacing w:val="-21"/>
                <w:sz w:val="13"/>
              </w:rPr>
              <w:t xml:space="preserve"> </w:t>
            </w:r>
            <w:r w:rsidRPr="00CD6D92">
              <w:rPr>
                <w:color w:val="262626"/>
                <w:w w:val="82"/>
                <w:sz w:val="13"/>
              </w:rPr>
              <w:t>0І5</w:t>
            </w:r>
            <w:r w:rsidRPr="00CD6D92">
              <w:rPr>
                <w:color w:val="262626"/>
                <w:sz w:val="13"/>
              </w:rPr>
              <w:t xml:space="preserve"> </w:t>
            </w:r>
            <w:r w:rsidRPr="00CD6D92">
              <w:rPr>
                <w:color w:val="262626"/>
                <w:spacing w:val="-4"/>
                <w:sz w:val="13"/>
              </w:rPr>
              <w:t xml:space="preserve"> </w:t>
            </w:r>
            <w:r w:rsidRPr="00CD6D92">
              <w:rPr>
                <w:color w:val="262626"/>
                <w:spacing w:val="-46"/>
                <w:w w:val="95"/>
                <w:sz w:val="13"/>
              </w:rPr>
              <w:t>Ц</w:t>
            </w:r>
            <w:r w:rsidRPr="00CD6D92">
              <w:rPr>
                <w:color w:val="262626"/>
                <w:w w:val="46"/>
                <w:sz w:val="13"/>
              </w:rPr>
              <w:t>*</w:t>
            </w:r>
            <w:r w:rsidRPr="00CD6D92">
              <w:rPr>
                <w:color w:val="262626"/>
                <w:sz w:val="13"/>
              </w:rPr>
              <w:t xml:space="preserve">    </w:t>
            </w:r>
            <w:r w:rsidRPr="00CD6D92">
              <w:rPr>
                <w:color w:val="262626"/>
                <w:spacing w:val="-6"/>
                <w:sz w:val="13"/>
              </w:rPr>
              <w:t xml:space="preserve"> </w:t>
            </w:r>
            <w:r w:rsidRPr="00CD6D92">
              <w:rPr>
                <w:w w:val="55"/>
                <w:sz w:val="13"/>
              </w:rPr>
              <w:t>г</w:t>
            </w: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43" w:lineRule="exact"/>
              <w:ind w:left="61"/>
              <w:rPr>
                <w:sz w:val="13"/>
              </w:rPr>
            </w:pPr>
            <w:r w:rsidRPr="00CD6D92">
              <w:rPr>
                <w:color w:val="161616"/>
                <w:w w:val="90"/>
                <w:sz w:val="13"/>
              </w:rPr>
              <w:t>ПЛОВ ИЗ ПТИЦЫ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60" w:right="2"/>
              <w:jc w:val="center"/>
              <w:rPr>
                <w:sz w:val="14"/>
              </w:rPr>
            </w:pPr>
            <w:r w:rsidRPr="00CD6D92">
              <w:rPr>
                <w:color w:val="242424"/>
                <w:sz w:val="14"/>
              </w:rPr>
              <w:t>50/150</w:t>
            </w: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68"/>
              <w:jc w:val="right"/>
              <w:rPr>
                <w:sz w:val="14"/>
              </w:rPr>
            </w:pPr>
            <w:r w:rsidRPr="00CD6D92">
              <w:rPr>
                <w:color w:val="262626"/>
                <w:sz w:val="14"/>
              </w:rPr>
              <w:t>14,000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119"/>
              <w:rPr>
                <w:sz w:val="14"/>
              </w:rPr>
            </w:pPr>
            <w:r w:rsidRPr="00CD6D92">
              <w:rPr>
                <w:color w:val="444444"/>
                <w:spacing w:val="-1"/>
                <w:w w:val="95"/>
                <w:sz w:val="14"/>
              </w:rPr>
              <w:t>19,</w:t>
            </w:r>
            <w:r w:rsidRPr="00CD6D92">
              <w:rPr>
                <w:color w:val="444444"/>
                <w:spacing w:val="-13"/>
                <w:w w:val="95"/>
                <w:sz w:val="14"/>
              </w:rPr>
              <w:t xml:space="preserve"> </w:t>
            </w:r>
            <w:r w:rsidRPr="00CD6D92">
              <w:rPr>
                <w:color w:val="333333"/>
                <w:spacing w:val="-1"/>
                <w:w w:val="95"/>
                <w:sz w:val="14"/>
              </w:rPr>
              <w:t>500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165"/>
              <w:rPr>
                <w:sz w:val="14"/>
              </w:rPr>
            </w:pPr>
            <w:r w:rsidRPr="00CD6D92">
              <w:rPr>
                <w:sz w:val="14"/>
              </w:rPr>
              <w:t>42.000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right="2"/>
              <w:jc w:val="right"/>
              <w:rPr>
                <w:sz w:val="14"/>
              </w:rPr>
            </w:pPr>
            <w:r w:rsidRPr="00CD6D92">
              <w:rPr>
                <w:color w:val="1A1A1A"/>
                <w:sz w:val="14"/>
              </w:rPr>
              <w:t>400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tabs>
                <w:tab w:val="left" w:pos="1557"/>
              </w:tabs>
              <w:spacing w:line="145" w:lineRule="exact"/>
              <w:ind w:left="434"/>
              <w:rPr>
                <w:sz w:val="14"/>
              </w:rPr>
            </w:pPr>
            <w:r w:rsidRPr="00CD6D92">
              <w:rPr>
                <w:color w:val="262626"/>
                <w:sz w:val="14"/>
              </w:rPr>
              <w:t>0,064</w:t>
            </w:r>
            <w:r w:rsidRPr="00CD6D92">
              <w:rPr>
                <w:color w:val="262626"/>
                <w:sz w:val="14"/>
              </w:rPr>
              <w:tab/>
            </w:r>
            <w:r w:rsidRPr="00CD6D92">
              <w:rPr>
                <w:color w:val="232323"/>
                <w:sz w:val="14"/>
              </w:rPr>
              <w:t>0,620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spacing w:line="138" w:lineRule="exact"/>
              <w:ind w:left="77" w:right="60"/>
              <w:jc w:val="center"/>
              <w:rPr>
                <w:sz w:val="13"/>
              </w:rPr>
            </w:pPr>
            <w:r w:rsidRPr="00CD6D92">
              <w:rPr>
                <w:color w:val="1A1A1A"/>
                <w:sz w:val="13"/>
              </w:rPr>
              <w:t>34,</w:t>
            </w:r>
            <w:r w:rsidRPr="00CD6D92">
              <w:rPr>
                <w:color w:val="1A1A1A"/>
                <w:spacing w:val="-18"/>
                <w:sz w:val="13"/>
              </w:rPr>
              <w:t xml:space="preserve"> </w:t>
            </w:r>
            <w:r w:rsidRPr="00CD6D92">
              <w:rPr>
                <w:color w:val="1A1A1A"/>
                <w:sz w:val="13"/>
              </w:rPr>
              <w:t>270</w:t>
            </w: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35" w:right="6"/>
              <w:jc w:val="center"/>
              <w:rPr>
                <w:sz w:val="14"/>
              </w:rPr>
            </w:pPr>
            <w:r w:rsidRPr="00CD6D92">
              <w:rPr>
                <w:color w:val="212121"/>
                <w:sz w:val="14"/>
              </w:rPr>
              <w:t>5,799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66" w:right="27"/>
              <w:jc w:val="center"/>
              <w:rPr>
                <w:sz w:val="14"/>
              </w:rPr>
            </w:pPr>
            <w:r w:rsidRPr="00CD6D92">
              <w:rPr>
                <w:color w:val="282828"/>
                <w:w w:val="95"/>
                <w:sz w:val="14"/>
              </w:rPr>
              <w:t>32,</w:t>
            </w:r>
            <w:r w:rsidRPr="00CD6D92">
              <w:rPr>
                <w:color w:val="282828"/>
                <w:spacing w:val="-20"/>
                <w:w w:val="95"/>
                <w:sz w:val="14"/>
              </w:rPr>
              <w:t xml:space="preserve"> </w:t>
            </w:r>
            <w:r w:rsidRPr="00CD6D92">
              <w:rPr>
                <w:color w:val="3F3F3F"/>
                <w:w w:val="95"/>
                <w:sz w:val="14"/>
              </w:rPr>
              <w:t>000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11"/>
              <w:jc w:val="right"/>
              <w:rPr>
                <w:sz w:val="14"/>
              </w:rPr>
            </w:pPr>
            <w:r w:rsidRPr="00CD6D92">
              <w:rPr>
                <w:color w:val="0F0F0F"/>
                <w:sz w:val="14"/>
              </w:rPr>
              <w:t>204,000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43"/>
              <w:jc w:val="right"/>
              <w:rPr>
                <w:sz w:val="14"/>
              </w:rPr>
            </w:pPr>
            <w:r w:rsidRPr="00CD6D92">
              <w:rPr>
                <w:color w:val="131313"/>
                <w:sz w:val="14"/>
              </w:rPr>
              <w:t>40,600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48"/>
              <w:jc w:val="right"/>
              <w:rPr>
                <w:sz w:val="14"/>
              </w:rPr>
            </w:pPr>
            <w:r w:rsidRPr="00CD6D92">
              <w:rPr>
                <w:sz w:val="14"/>
              </w:rPr>
              <w:t>1</w:t>
            </w:r>
            <w:r w:rsidRPr="00CD6D92">
              <w:rPr>
                <w:spacing w:val="6"/>
                <w:sz w:val="14"/>
              </w:rPr>
              <w:t xml:space="preserve"> </w:t>
            </w:r>
            <w:r w:rsidRPr="00CD6D92">
              <w:rPr>
                <w:sz w:val="14"/>
              </w:rPr>
              <w:t>870</w:t>
            </w:r>
          </w:p>
        </w:tc>
      </w:tr>
      <w:tr w:rsidR="000C4A48" w:rsidTr="00AF3A56">
        <w:trPr>
          <w:trHeight w:val="303"/>
        </w:trPr>
        <w:tc>
          <w:tcPr>
            <w:tcW w:w="845" w:type="dxa"/>
            <w:tcBorders>
              <w:bottom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spacing w:line="111" w:lineRule="exact"/>
              <w:ind w:left="39"/>
              <w:rPr>
                <w:sz w:val="14"/>
              </w:rPr>
            </w:pPr>
            <w:r w:rsidRPr="00CD6D92">
              <w:rPr>
                <w:color w:val="161616"/>
                <w:sz w:val="14"/>
              </w:rPr>
              <w:t>6вб/ZuG4,</w:t>
            </w:r>
          </w:p>
          <w:p w:rsidR="000C4A48" w:rsidRPr="00CD6D92" w:rsidRDefault="000C4A48" w:rsidP="00AF3A56">
            <w:pPr>
              <w:pStyle w:val="TableParagraph"/>
              <w:spacing w:before="31" w:line="142" w:lineRule="exact"/>
              <w:ind w:left="38"/>
              <w:rPr>
                <w:sz w:val="14"/>
              </w:rPr>
            </w:pPr>
            <w:r w:rsidRPr="00CD6D92">
              <w:rPr>
                <w:color w:val="161616"/>
                <w:w w:val="75"/>
                <w:sz w:val="14"/>
              </w:rPr>
              <w:t>Сб шк</w:t>
            </w:r>
          </w:p>
        </w:tc>
        <w:tc>
          <w:tcPr>
            <w:tcW w:w="3279" w:type="dxa"/>
            <w:tcBorders>
              <w:bottom w:val="single" w:sz="12" w:space="0" w:color="575757"/>
            </w:tcBorders>
          </w:tcPr>
          <w:p w:rsidR="000C4A48" w:rsidRPr="00CD6D92" w:rsidRDefault="000C4A48" w:rsidP="00AF3A56">
            <w:pPr>
              <w:pStyle w:val="TableParagraph"/>
              <w:spacing w:before="60"/>
              <w:ind w:left="57"/>
              <w:rPr>
                <w:sz w:val="15"/>
              </w:rPr>
            </w:pPr>
            <w:r w:rsidRPr="00CD6D92">
              <w:rPr>
                <w:w w:val="95"/>
                <w:sz w:val="15"/>
              </w:rPr>
              <w:t>ЧАЙ</w:t>
            </w:r>
            <w:r w:rsidRPr="00CD6D92">
              <w:rPr>
                <w:spacing w:val="-8"/>
                <w:w w:val="95"/>
                <w:sz w:val="15"/>
              </w:rPr>
              <w:t xml:space="preserve"> </w:t>
            </w:r>
            <w:r w:rsidRPr="00CD6D92">
              <w:rPr>
                <w:color w:val="7E7E7E"/>
                <w:w w:val="95"/>
                <w:sz w:val="15"/>
              </w:rPr>
              <w:t>С</w:t>
            </w:r>
            <w:r w:rsidRPr="00CD6D92">
              <w:rPr>
                <w:color w:val="7E7E7E"/>
                <w:spacing w:val="-6"/>
                <w:w w:val="95"/>
                <w:sz w:val="15"/>
              </w:rPr>
              <w:t xml:space="preserve"> </w:t>
            </w:r>
            <w:r w:rsidRPr="00CD6D92">
              <w:rPr>
                <w:color w:val="0A0A0A"/>
                <w:w w:val="95"/>
                <w:sz w:val="15"/>
              </w:rPr>
              <w:t>CAXAPOM</w:t>
            </w:r>
            <w:r w:rsidRPr="00CD6D92">
              <w:rPr>
                <w:color w:val="0A0A0A"/>
                <w:spacing w:val="-5"/>
                <w:w w:val="95"/>
                <w:sz w:val="15"/>
              </w:rPr>
              <w:t xml:space="preserve"> </w:t>
            </w:r>
            <w:r w:rsidRPr="00CD6D92">
              <w:rPr>
                <w:color w:val="1A1A1A"/>
                <w:w w:val="95"/>
                <w:sz w:val="15"/>
              </w:rPr>
              <w:t>И</w:t>
            </w:r>
            <w:r w:rsidRPr="00CD6D92">
              <w:rPr>
                <w:color w:val="1A1A1A"/>
                <w:spacing w:val="2"/>
                <w:w w:val="95"/>
                <w:sz w:val="15"/>
              </w:rPr>
              <w:t xml:space="preserve"> </w:t>
            </w:r>
            <w:r w:rsidRPr="00CD6D92">
              <w:rPr>
                <w:w w:val="95"/>
                <w:sz w:val="15"/>
              </w:rPr>
              <w:t>ЛИMOНОМ</w:t>
            </w:r>
          </w:p>
        </w:tc>
        <w:tc>
          <w:tcPr>
            <w:tcW w:w="663" w:type="dxa"/>
            <w:tcBorders>
              <w:bottom w:val="single" w:sz="12" w:space="0" w:color="444444"/>
            </w:tcBorders>
          </w:tcPr>
          <w:p w:rsidR="000C4A48" w:rsidRPr="00CD6D92" w:rsidRDefault="000C4A48" w:rsidP="00AF3A56">
            <w:pPr>
              <w:pStyle w:val="TableParagraph"/>
              <w:spacing w:before="65"/>
              <w:ind w:left="60" w:right="2"/>
              <w:jc w:val="center"/>
              <w:rPr>
                <w:sz w:val="14"/>
              </w:rPr>
            </w:pPr>
            <w:r w:rsidRPr="00CD6D92">
              <w:rPr>
                <w:color w:val="212121"/>
                <w:sz w:val="14"/>
              </w:rPr>
              <w:t>200/15/7</w:t>
            </w:r>
          </w:p>
        </w:tc>
        <w:tc>
          <w:tcPr>
            <w:tcW w:w="634" w:type="dxa"/>
            <w:tcBorders>
              <w:bottom w:val="single" w:sz="12" w:space="0" w:color="606060"/>
            </w:tcBorders>
          </w:tcPr>
          <w:p w:rsidR="000C4A48" w:rsidRPr="00CD6D92" w:rsidRDefault="000C4A48" w:rsidP="00AF3A56">
            <w:pPr>
              <w:pStyle w:val="TableParagraph"/>
              <w:spacing w:before="65"/>
              <w:ind w:right="108"/>
              <w:jc w:val="right"/>
              <w:rPr>
                <w:sz w:val="14"/>
              </w:rPr>
            </w:pPr>
            <w:r w:rsidRPr="00CD6D92">
              <w:rPr>
                <w:color w:val="1C1C1C"/>
                <w:sz w:val="14"/>
              </w:rPr>
              <w:t>0.200</w:t>
            </w:r>
          </w:p>
        </w:tc>
        <w:tc>
          <w:tcPr>
            <w:tcW w:w="620" w:type="dxa"/>
            <w:tcBorders>
              <w:bottom w:val="single" w:sz="12" w:space="0" w:color="4B4B4F"/>
            </w:tcBorders>
          </w:tcPr>
          <w:p w:rsidR="000C4A48" w:rsidRPr="00CD6D92" w:rsidRDefault="000C4A48" w:rsidP="00AF3A56">
            <w:pPr>
              <w:pStyle w:val="TableParagraph"/>
              <w:spacing w:before="65"/>
              <w:ind w:left="157"/>
              <w:rPr>
                <w:sz w:val="14"/>
              </w:rPr>
            </w:pPr>
            <w:r w:rsidRPr="00CD6D92">
              <w:rPr>
                <w:color w:val="363636"/>
                <w:w w:val="95"/>
                <w:sz w:val="14"/>
              </w:rPr>
              <w:t>0,</w:t>
            </w:r>
            <w:r w:rsidRPr="00CD6D92">
              <w:rPr>
                <w:color w:val="363636"/>
                <w:spacing w:val="-24"/>
                <w:w w:val="95"/>
                <w:sz w:val="14"/>
              </w:rPr>
              <w:t xml:space="preserve"> </w:t>
            </w:r>
            <w:r w:rsidRPr="00CD6D92">
              <w:rPr>
                <w:color w:val="383838"/>
                <w:w w:val="95"/>
                <w:sz w:val="14"/>
              </w:rPr>
              <w:t>100</w:t>
            </w:r>
          </w:p>
        </w:tc>
        <w:tc>
          <w:tcPr>
            <w:tcW w:w="711" w:type="dxa"/>
            <w:vMerge w:val="restart"/>
          </w:tcPr>
          <w:p w:rsidR="000C4A48" w:rsidRPr="00CD6D92" w:rsidRDefault="000C4A48" w:rsidP="00AF3A56">
            <w:pPr>
              <w:pStyle w:val="TableParagraph"/>
              <w:spacing w:before="65"/>
              <w:ind w:left="277"/>
              <w:rPr>
                <w:sz w:val="14"/>
              </w:rPr>
            </w:pPr>
            <w:r w:rsidRPr="00CD6D92">
              <w:rPr>
                <w:color w:val="2F2F2F"/>
                <w:spacing w:val="-1"/>
                <w:w w:val="95"/>
                <w:sz w:val="14"/>
              </w:rPr>
              <w:t>1S.900</w:t>
            </w:r>
          </w:p>
        </w:tc>
        <w:tc>
          <w:tcPr>
            <w:tcW w:w="831" w:type="dxa"/>
            <w:tcBorders>
              <w:bottom w:val="single" w:sz="12" w:space="0" w:color="484848"/>
            </w:tcBorders>
          </w:tcPr>
          <w:p w:rsidR="000C4A48" w:rsidRPr="00CD6D92" w:rsidRDefault="000C4A48" w:rsidP="00AF3A56">
            <w:pPr>
              <w:pStyle w:val="TableParagraph"/>
              <w:spacing w:before="65"/>
              <w:ind w:right="10"/>
              <w:jc w:val="right"/>
              <w:rPr>
                <w:sz w:val="14"/>
              </w:rPr>
            </w:pPr>
            <w:r w:rsidRPr="00CD6D92">
              <w:rPr>
                <w:color w:val="1C1C1C"/>
                <w:sz w:val="14"/>
              </w:rPr>
              <w:t>S7</w:t>
            </w:r>
          </w:p>
        </w:tc>
        <w:tc>
          <w:tcPr>
            <w:tcW w:w="2242" w:type="dxa"/>
            <w:vMerge w:val="restart"/>
          </w:tcPr>
          <w:p w:rsidR="000C4A48" w:rsidRPr="00CD6D92" w:rsidRDefault="000C4A48" w:rsidP="00AF3A56">
            <w:pPr>
              <w:pStyle w:val="TableParagraph"/>
              <w:tabs>
                <w:tab w:val="left" w:pos="1568"/>
              </w:tabs>
              <w:spacing w:before="65"/>
              <w:ind w:left="425"/>
              <w:rPr>
                <w:sz w:val="14"/>
              </w:rPr>
            </w:pPr>
            <w:r w:rsidRPr="00CD6D92">
              <w:rPr>
                <w:color w:val="494949"/>
                <w:w w:val="105"/>
                <w:sz w:val="14"/>
              </w:rPr>
              <w:t>0.000</w:t>
            </w:r>
            <w:r w:rsidRPr="00CD6D92">
              <w:rPr>
                <w:color w:val="494949"/>
                <w:w w:val="105"/>
                <w:sz w:val="14"/>
              </w:rPr>
              <w:tab/>
            </w:r>
            <w:r w:rsidRPr="00CD6D92">
              <w:rPr>
                <w:color w:val="1C1C1C"/>
                <w:sz w:val="14"/>
              </w:rPr>
              <w:t>i</w:t>
            </w:r>
            <w:r w:rsidRPr="00CD6D92">
              <w:rPr>
                <w:color w:val="1C1C1C"/>
                <w:spacing w:val="-9"/>
                <w:sz w:val="14"/>
              </w:rPr>
              <w:t xml:space="preserve"> </w:t>
            </w:r>
            <w:r w:rsidRPr="00CD6D92">
              <w:rPr>
                <w:color w:val="7E7E7E"/>
                <w:sz w:val="14"/>
              </w:rPr>
              <w:t>.</w:t>
            </w:r>
            <w:r w:rsidRPr="00CD6D92">
              <w:rPr>
                <w:color w:val="7E7E7E"/>
                <w:spacing w:val="23"/>
                <w:sz w:val="14"/>
              </w:rPr>
              <w:t xml:space="preserve"> </w:t>
            </w:r>
            <w:r w:rsidRPr="00CD6D92">
              <w:rPr>
                <w:color w:val="1F1F1F"/>
                <w:sz w:val="14"/>
              </w:rPr>
              <w:t>20</w:t>
            </w:r>
          </w:p>
          <w:p w:rsidR="000C4A48" w:rsidRPr="00CD6D92" w:rsidRDefault="000C4A48" w:rsidP="00AF3A56">
            <w:pPr>
              <w:pStyle w:val="TableParagraph"/>
              <w:spacing w:before="117"/>
              <w:ind w:left="424"/>
              <w:rPr>
                <w:sz w:val="14"/>
              </w:rPr>
            </w:pPr>
            <w:r w:rsidRPr="00CD6D92">
              <w:rPr>
                <w:color w:val="333333"/>
                <w:w w:val="95"/>
                <w:sz w:val="14"/>
              </w:rPr>
              <w:t>0,</w:t>
            </w:r>
            <w:r w:rsidRPr="00CD6D92">
              <w:rPr>
                <w:color w:val="333333"/>
                <w:spacing w:val="-25"/>
                <w:w w:val="95"/>
                <w:sz w:val="14"/>
              </w:rPr>
              <w:t xml:space="preserve"> </w:t>
            </w:r>
            <w:r w:rsidRPr="00CD6D92">
              <w:rPr>
                <w:color w:val="262626"/>
                <w:w w:val="95"/>
                <w:sz w:val="14"/>
              </w:rPr>
              <w:t>033</w:t>
            </w:r>
          </w:p>
        </w:tc>
        <w:tc>
          <w:tcPr>
            <w:tcW w:w="1076" w:type="dxa"/>
            <w:tcBorders>
              <w:bottom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942" w:type="dxa"/>
            <w:tcBorders>
              <w:bottom w:val="single" w:sz="12" w:space="0" w:color="4F4F4F"/>
            </w:tcBorders>
          </w:tcPr>
          <w:p w:rsidR="000C4A48" w:rsidRPr="00CD6D92" w:rsidRDefault="000C4A48" w:rsidP="00AF3A56">
            <w:pPr>
              <w:pStyle w:val="TableParagraph"/>
              <w:spacing w:before="74"/>
              <w:ind w:left="28" w:right="6"/>
              <w:jc w:val="center"/>
              <w:rPr>
                <w:sz w:val="14"/>
              </w:rPr>
            </w:pPr>
            <w:r w:rsidRPr="00CD6D92">
              <w:rPr>
                <w:color w:val="0F0F0F"/>
                <w:sz w:val="14"/>
              </w:rPr>
              <w:t>0.010</w:t>
            </w:r>
          </w:p>
        </w:tc>
        <w:tc>
          <w:tcPr>
            <w:tcW w:w="731" w:type="dxa"/>
            <w:tcBorders>
              <w:bottom w:val="single" w:sz="12" w:space="0" w:color="4F5454"/>
            </w:tcBorders>
          </w:tcPr>
          <w:p w:rsidR="000C4A48" w:rsidRPr="00CD6D92" w:rsidRDefault="000C4A48" w:rsidP="00AF3A56">
            <w:pPr>
              <w:pStyle w:val="TableParagraph"/>
              <w:spacing w:before="74"/>
              <w:ind w:left="66" w:right="36"/>
              <w:jc w:val="center"/>
              <w:rPr>
                <w:sz w:val="14"/>
              </w:rPr>
            </w:pPr>
            <w:r w:rsidRPr="00CD6D92">
              <w:rPr>
                <w:color w:val="111111"/>
                <w:sz w:val="14"/>
              </w:rPr>
              <w:t>2,860</w:t>
            </w:r>
          </w:p>
        </w:tc>
        <w:tc>
          <w:tcPr>
            <w:tcW w:w="779" w:type="dxa"/>
            <w:tcBorders>
              <w:bottom w:val="single" w:sz="12" w:space="0" w:color="4F4F4F"/>
            </w:tcBorders>
          </w:tcPr>
          <w:p w:rsidR="000C4A48" w:rsidRPr="00CD6D92" w:rsidRDefault="000C4A48" w:rsidP="00AF3A56">
            <w:pPr>
              <w:pStyle w:val="TableParagraph"/>
              <w:spacing w:before="74"/>
              <w:ind w:left="214"/>
              <w:rPr>
                <w:sz w:val="14"/>
              </w:rPr>
            </w:pPr>
            <w:r w:rsidRPr="00CD6D92">
              <w:rPr>
                <w:color w:val="1F1F1F"/>
                <w:w w:val="95"/>
                <w:sz w:val="14"/>
              </w:rPr>
              <w:t>1,</w:t>
            </w:r>
            <w:r w:rsidRPr="00CD6D92">
              <w:rPr>
                <w:color w:val="1F1F1F"/>
                <w:spacing w:val="-24"/>
                <w:w w:val="95"/>
                <w:sz w:val="14"/>
              </w:rPr>
              <w:t xml:space="preserve"> </w:t>
            </w:r>
            <w:r w:rsidRPr="00CD6D92">
              <w:rPr>
                <w:color w:val="282828"/>
                <w:w w:val="95"/>
                <w:sz w:val="14"/>
              </w:rPr>
              <w:t>340</w:t>
            </w:r>
          </w:p>
        </w:tc>
        <w:tc>
          <w:tcPr>
            <w:tcW w:w="731" w:type="dxa"/>
            <w:tcBorders>
              <w:bottom w:val="single" w:sz="12" w:space="0" w:color="4F5454"/>
            </w:tcBorders>
          </w:tcPr>
          <w:p w:rsidR="000C4A48" w:rsidRPr="00CD6D92" w:rsidRDefault="000C4A48" w:rsidP="00AF3A56">
            <w:pPr>
              <w:pStyle w:val="TableParagraph"/>
              <w:spacing w:before="74"/>
              <w:ind w:right="177"/>
              <w:jc w:val="right"/>
              <w:rPr>
                <w:sz w:val="14"/>
              </w:rPr>
            </w:pPr>
            <w:r w:rsidRPr="00CD6D92">
              <w:rPr>
                <w:color w:val="2B2B2B"/>
                <w:sz w:val="14"/>
              </w:rPr>
              <w:t>0,730</w:t>
            </w:r>
          </w:p>
        </w:tc>
        <w:tc>
          <w:tcPr>
            <w:tcW w:w="673" w:type="dxa"/>
            <w:tcBorders>
              <w:bottom w:val="single" w:sz="12" w:space="0" w:color="646464"/>
            </w:tcBorders>
          </w:tcPr>
          <w:p w:rsidR="000C4A48" w:rsidRPr="00CD6D92" w:rsidRDefault="000C4A48" w:rsidP="00AF3A56">
            <w:pPr>
              <w:pStyle w:val="TableParagraph"/>
              <w:spacing w:before="74"/>
              <w:ind w:right="158"/>
              <w:jc w:val="right"/>
              <w:rPr>
                <w:sz w:val="14"/>
              </w:rPr>
            </w:pPr>
            <w:r w:rsidRPr="00CD6D92">
              <w:rPr>
                <w:color w:val="333333"/>
                <w:w w:val="95"/>
                <w:sz w:val="14"/>
              </w:rPr>
              <w:t>0.</w:t>
            </w:r>
            <w:r w:rsidRPr="00CD6D92">
              <w:rPr>
                <w:color w:val="333333"/>
                <w:spacing w:val="-23"/>
                <w:w w:val="95"/>
                <w:sz w:val="14"/>
              </w:rPr>
              <w:t xml:space="preserve"> </w:t>
            </w:r>
            <w:r w:rsidRPr="00CD6D92">
              <w:rPr>
                <w:color w:val="484848"/>
                <w:w w:val="95"/>
                <w:sz w:val="14"/>
              </w:rPr>
              <w:t>060</w:t>
            </w:r>
          </w:p>
        </w:tc>
      </w:tr>
      <w:tr w:rsidR="000C4A48" w:rsidTr="00AF3A56">
        <w:trPr>
          <w:trHeight w:val="207"/>
        </w:trPr>
        <w:tc>
          <w:tcPr>
            <w:tcW w:w="845" w:type="dxa"/>
            <w:tcBorders>
              <w:top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279" w:type="dxa"/>
            <w:tcBorders>
              <w:top w:val="single" w:sz="12" w:space="0" w:color="575757"/>
            </w:tcBorders>
          </w:tcPr>
          <w:p w:rsidR="000C4A48" w:rsidRPr="00CD6D92" w:rsidRDefault="000C4A48" w:rsidP="00AF3A56">
            <w:pPr>
              <w:pStyle w:val="TableParagraph"/>
              <w:ind w:left="54"/>
              <w:rPr>
                <w:sz w:val="15"/>
              </w:rPr>
            </w:pPr>
            <w:r w:rsidRPr="00CD6D92">
              <w:rPr>
                <w:color w:val="1A1A1A"/>
                <w:w w:val="90"/>
                <w:sz w:val="15"/>
              </w:rPr>
              <w:t>ХЛЕБ</w:t>
            </w:r>
            <w:r w:rsidRPr="00CD6D92">
              <w:rPr>
                <w:color w:val="1A1A1A"/>
                <w:spacing w:val="19"/>
                <w:w w:val="90"/>
                <w:sz w:val="15"/>
              </w:rPr>
              <w:t xml:space="preserve"> </w:t>
            </w:r>
            <w:r w:rsidRPr="00CD6D92">
              <w:rPr>
                <w:w w:val="90"/>
                <w:sz w:val="15"/>
              </w:rPr>
              <w:t>БЕ</w:t>
            </w:r>
            <w:r w:rsidRPr="00CD6D92">
              <w:rPr>
                <w:color w:val="0F0F0F"/>
                <w:w w:val="90"/>
                <w:sz w:val="15"/>
              </w:rPr>
              <w:t>ЛЫИ</w:t>
            </w:r>
            <w:r w:rsidRPr="00CD6D92">
              <w:rPr>
                <w:color w:val="0F0F0F"/>
                <w:spacing w:val="11"/>
                <w:w w:val="90"/>
                <w:sz w:val="15"/>
              </w:rPr>
              <w:t xml:space="preserve"> </w:t>
            </w:r>
            <w:r w:rsidRPr="00CD6D92">
              <w:rPr>
                <w:color w:val="131313"/>
                <w:w w:val="90"/>
                <w:sz w:val="15"/>
              </w:rPr>
              <w:t>Ї</w:t>
            </w:r>
            <w:r w:rsidRPr="00CD6D92">
              <w:rPr>
                <w:color w:val="131313"/>
                <w:spacing w:val="43"/>
                <w:sz w:val="15"/>
              </w:rPr>
              <w:t xml:space="preserve"> </w:t>
            </w:r>
            <w:r w:rsidRPr="00CD6D92">
              <w:rPr>
                <w:color w:val="212121"/>
                <w:w w:val="90"/>
                <w:sz w:val="15"/>
              </w:rPr>
              <w:t>сорт</w:t>
            </w:r>
          </w:p>
        </w:tc>
        <w:tc>
          <w:tcPr>
            <w:tcW w:w="663" w:type="dxa"/>
            <w:tcBorders>
              <w:top w:val="single" w:sz="12" w:space="0" w:color="444444"/>
            </w:tcBorders>
          </w:tcPr>
          <w:p w:rsidR="000C4A48" w:rsidRPr="00CD6D92" w:rsidRDefault="000C4A48" w:rsidP="00AF3A56">
            <w:pPr>
              <w:pStyle w:val="TableParagraph"/>
              <w:spacing w:before="12" w:line="175" w:lineRule="exact"/>
              <w:ind w:left="53" w:right="2"/>
              <w:jc w:val="center"/>
              <w:rPr>
                <w:rFonts w:ascii="Courier New"/>
                <w:sz w:val="16"/>
              </w:rPr>
            </w:pPr>
            <w:r w:rsidRPr="00CD6D92">
              <w:rPr>
                <w:rFonts w:ascii="Courier New"/>
                <w:color w:val="484848"/>
                <w:sz w:val="16"/>
              </w:rPr>
              <w:t>30</w:t>
            </w:r>
          </w:p>
        </w:tc>
        <w:tc>
          <w:tcPr>
            <w:tcW w:w="634" w:type="dxa"/>
            <w:tcBorders>
              <w:top w:val="single" w:sz="12" w:space="0" w:color="606060"/>
            </w:tcBorders>
          </w:tcPr>
          <w:p w:rsidR="000C4A48" w:rsidRPr="00CD6D92" w:rsidRDefault="000C4A48" w:rsidP="00AF3A56">
            <w:pPr>
              <w:pStyle w:val="TableParagraph"/>
              <w:spacing w:before="12" w:line="175" w:lineRule="exact"/>
              <w:ind w:right="116"/>
              <w:jc w:val="right"/>
              <w:rPr>
                <w:rFonts w:ascii="Courier New"/>
                <w:sz w:val="16"/>
              </w:rPr>
            </w:pPr>
            <w:r w:rsidRPr="00CD6D92">
              <w:rPr>
                <w:rFonts w:ascii="Courier New"/>
                <w:color w:val="161616"/>
                <w:w w:val="85"/>
                <w:sz w:val="16"/>
              </w:rPr>
              <w:t>2.280</w:t>
            </w:r>
          </w:p>
        </w:tc>
        <w:tc>
          <w:tcPr>
            <w:tcW w:w="620" w:type="dxa"/>
            <w:tcBorders>
              <w:top w:val="single" w:sz="12" w:space="0" w:color="4B4B4F"/>
            </w:tcBorders>
          </w:tcPr>
          <w:p w:rsidR="000C4A48" w:rsidRPr="00CD6D92" w:rsidRDefault="000C4A48" w:rsidP="00AF3A56">
            <w:pPr>
              <w:pStyle w:val="TableParagraph"/>
              <w:spacing w:before="12" w:line="175" w:lineRule="exact"/>
              <w:ind w:right="-44"/>
              <w:jc w:val="right"/>
              <w:rPr>
                <w:rFonts w:ascii="Courier New" w:hAnsi="Courier New"/>
                <w:sz w:val="16"/>
              </w:rPr>
            </w:pPr>
            <w:r w:rsidRPr="00CD6D92">
              <w:rPr>
                <w:rFonts w:ascii="Courier New" w:hAnsi="Courier New"/>
                <w:color w:val="131313"/>
                <w:w w:val="95"/>
                <w:sz w:val="16"/>
              </w:rPr>
              <w:t>0,240’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:rsidR="000C4A48" w:rsidRPr="00CD6D92" w:rsidRDefault="000C4A48" w:rsidP="00AF3A56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tcBorders>
              <w:top w:val="single" w:sz="12" w:space="0" w:color="484848"/>
            </w:tcBorders>
          </w:tcPr>
          <w:p w:rsidR="000C4A48" w:rsidRPr="00CD6D92" w:rsidRDefault="000C4A48" w:rsidP="00AF3A56">
            <w:pPr>
              <w:pStyle w:val="TableParagraph"/>
              <w:spacing w:before="9"/>
              <w:ind w:right="12"/>
              <w:jc w:val="right"/>
              <w:rPr>
                <w:sz w:val="14"/>
              </w:rPr>
            </w:pPr>
            <w:r w:rsidRPr="00CD6D92">
              <w:rPr>
                <w:color w:val="2F2F2F"/>
                <w:sz w:val="14"/>
              </w:rPr>
              <w:t>71</w:t>
            </w:r>
          </w:p>
        </w:tc>
        <w:tc>
          <w:tcPr>
            <w:tcW w:w="2242" w:type="dxa"/>
            <w:vMerge/>
            <w:tcBorders>
              <w:top w:val="nil"/>
            </w:tcBorders>
          </w:tcPr>
          <w:p w:rsidR="000C4A48" w:rsidRPr="00CD6D92" w:rsidRDefault="000C4A48" w:rsidP="00AF3A56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tcBorders>
              <w:top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942" w:type="dxa"/>
            <w:tcBorders>
              <w:top w:val="single" w:sz="12" w:space="0" w:color="4F4F4F"/>
            </w:tcBorders>
          </w:tcPr>
          <w:p w:rsidR="000C4A48" w:rsidRPr="00CD6D92" w:rsidRDefault="000C4A48" w:rsidP="00AF3A56">
            <w:pPr>
              <w:pStyle w:val="TableParagraph"/>
              <w:spacing w:before="12"/>
              <w:ind w:left="18" w:right="6"/>
              <w:jc w:val="center"/>
              <w:rPr>
                <w:rFonts w:ascii="Cambria"/>
                <w:sz w:val="14"/>
              </w:rPr>
            </w:pPr>
            <w:r w:rsidRPr="00CD6D92">
              <w:rPr>
                <w:rFonts w:ascii="Cambria"/>
                <w:color w:val="3B3B3B"/>
                <w:sz w:val="14"/>
              </w:rPr>
              <w:t>0,</w:t>
            </w:r>
            <w:r w:rsidRPr="00CD6D92">
              <w:rPr>
                <w:rFonts w:ascii="Cambria"/>
                <w:color w:val="3B3B3B"/>
                <w:spacing w:val="-18"/>
                <w:sz w:val="14"/>
              </w:rPr>
              <w:t xml:space="preserve"> </w:t>
            </w:r>
            <w:r w:rsidRPr="00CD6D92">
              <w:rPr>
                <w:rFonts w:ascii="Cambria"/>
                <w:color w:val="2B2B2B"/>
                <w:sz w:val="14"/>
              </w:rPr>
              <w:t>330</w:t>
            </w:r>
          </w:p>
        </w:tc>
        <w:tc>
          <w:tcPr>
            <w:tcW w:w="731" w:type="dxa"/>
            <w:tcBorders>
              <w:top w:val="single" w:sz="12" w:space="0" w:color="4F5454"/>
            </w:tcBorders>
          </w:tcPr>
          <w:p w:rsidR="000C4A48" w:rsidRPr="00CD6D92" w:rsidRDefault="000C4A48" w:rsidP="00AF3A56">
            <w:pPr>
              <w:pStyle w:val="TableParagraph"/>
              <w:spacing w:before="12"/>
              <w:ind w:left="66" w:right="55"/>
              <w:jc w:val="center"/>
              <w:rPr>
                <w:rFonts w:ascii="Cambria"/>
                <w:sz w:val="14"/>
              </w:rPr>
            </w:pPr>
            <w:r w:rsidRPr="00CD6D92">
              <w:rPr>
                <w:rFonts w:ascii="Cambria"/>
                <w:color w:val="343434"/>
                <w:sz w:val="14"/>
              </w:rPr>
              <w:t>6,</w:t>
            </w:r>
            <w:r w:rsidRPr="00CD6D92">
              <w:rPr>
                <w:rFonts w:ascii="Cambria"/>
                <w:color w:val="343434"/>
                <w:spacing w:val="-17"/>
                <w:sz w:val="14"/>
              </w:rPr>
              <w:t xml:space="preserve"> </w:t>
            </w:r>
            <w:r w:rsidRPr="00CD6D92">
              <w:rPr>
                <w:rFonts w:ascii="Cambria"/>
                <w:color w:val="424242"/>
                <w:sz w:val="14"/>
              </w:rPr>
              <w:t>000</w:t>
            </w:r>
          </w:p>
        </w:tc>
        <w:tc>
          <w:tcPr>
            <w:tcW w:w="779" w:type="dxa"/>
            <w:tcBorders>
              <w:top w:val="single" w:sz="12" w:space="0" w:color="4F4F4F"/>
            </w:tcBorders>
          </w:tcPr>
          <w:p w:rsidR="000C4A48" w:rsidRPr="00CD6D92" w:rsidRDefault="000C4A48" w:rsidP="00AF3A56">
            <w:pPr>
              <w:pStyle w:val="TableParagraph"/>
              <w:spacing w:before="12"/>
              <w:ind w:right="152"/>
              <w:jc w:val="right"/>
              <w:rPr>
                <w:rFonts w:ascii="Cambria"/>
                <w:sz w:val="14"/>
              </w:rPr>
            </w:pPr>
            <w:r w:rsidRPr="00CD6D92">
              <w:rPr>
                <w:rFonts w:ascii="Cambria"/>
                <w:color w:val="151515"/>
                <w:sz w:val="14"/>
              </w:rPr>
              <w:t>9,</w:t>
            </w:r>
            <w:r w:rsidRPr="00CD6D92">
              <w:rPr>
                <w:rFonts w:ascii="Cambria"/>
                <w:color w:val="151515"/>
                <w:spacing w:val="-18"/>
                <w:sz w:val="14"/>
              </w:rPr>
              <w:t xml:space="preserve"> </w:t>
            </w:r>
            <w:r w:rsidRPr="00CD6D92">
              <w:rPr>
                <w:rFonts w:ascii="Cambria"/>
                <w:color w:val="1A1A1A"/>
                <w:sz w:val="14"/>
              </w:rPr>
              <w:t>500</w:t>
            </w:r>
          </w:p>
        </w:tc>
        <w:tc>
          <w:tcPr>
            <w:tcW w:w="731" w:type="dxa"/>
            <w:tcBorders>
              <w:top w:val="single" w:sz="12" w:space="0" w:color="4F5454"/>
            </w:tcBorders>
          </w:tcPr>
          <w:p w:rsidR="000C4A48" w:rsidRPr="00CD6D92" w:rsidRDefault="000C4A48" w:rsidP="00AF3A56">
            <w:pPr>
              <w:pStyle w:val="TableParagraph"/>
              <w:spacing w:before="12"/>
              <w:ind w:right="173"/>
              <w:jc w:val="right"/>
              <w:rPr>
                <w:rFonts w:ascii="Cambria"/>
                <w:sz w:val="14"/>
              </w:rPr>
            </w:pPr>
            <w:r w:rsidRPr="00CD6D92">
              <w:rPr>
                <w:rFonts w:ascii="Cambria"/>
                <w:color w:val="0A0A0A"/>
                <w:spacing w:val="-1"/>
                <w:sz w:val="14"/>
              </w:rPr>
              <w:t>4,</w:t>
            </w:r>
            <w:r w:rsidRPr="00CD6D92">
              <w:rPr>
                <w:rFonts w:ascii="Cambria"/>
                <w:color w:val="0A0A0A"/>
                <w:spacing w:val="-16"/>
                <w:sz w:val="14"/>
              </w:rPr>
              <w:t xml:space="preserve"> </w:t>
            </w:r>
            <w:r w:rsidRPr="00CD6D92">
              <w:rPr>
                <w:rFonts w:ascii="Cambria"/>
                <w:color w:val="212121"/>
                <w:sz w:val="14"/>
              </w:rPr>
              <w:t>200</w:t>
            </w:r>
          </w:p>
        </w:tc>
        <w:tc>
          <w:tcPr>
            <w:tcW w:w="673" w:type="dxa"/>
            <w:tcBorders>
              <w:top w:val="single" w:sz="12" w:space="0" w:color="646464"/>
            </w:tcBorders>
          </w:tcPr>
          <w:p w:rsidR="000C4A48" w:rsidRPr="00CD6D92" w:rsidRDefault="000C4A48" w:rsidP="00AF3A56">
            <w:pPr>
              <w:pStyle w:val="TableParagraph"/>
              <w:spacing w:before="12"/>
              <w:ind w:right="156"/>
              <w:jc w:val="right"/>
              <w:rPr>
                <w:rFonts w:ascii="Cambria"/>
                <w:sz w:val="14"/>
              </w:rPr>
            </w:pPr>
            <w:r w:rsidRPr="00CD6D92">
              <w:rPr>
                <w:rFonts w:ascii="Cambria"/>
                <w:color w:val="343434"/>
                <w:w w:val="105"/>
                <w:sz w:val="14"/>
              </w:rPr>
              <w:t>0.330</w:t>
            </w:r>
          </w:p>
        </w:tc>
      </w:tr>
      <w:tr w:rsidR="000C4A48" w:rsidTr="00AF3A56">
        <w:trPr>
          <w:trHeight w:val="186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54"/>
              <w:rPr>
                <w:sz w:val="14"/>
              </w:rPr>
            </w:pPr>
            <w:r w:rsidRPr="00CD6D92">
              <w:rPr>
                <w:color w:val="0F0F0F"/>
                <w:sz w:val="14"/>
              </w:rPr>
              <w:t>ХЛЕБ</w:t>
            </w:r>
            <w:r w:rsidRPr="00CD6D92">
              <w:rPr>
                <w:color w:val="0F0F0F"/>
                <w:spacing w:val="19"/>
                <w:sz w:val="14"/>
              </w:rPr>
              <w:t xml:space="preserve"> </w:t>
            </w:r>
            <w:r w:rsidRPr="00CD6D92">
              <w:rPr>
                <w:color w:val="0E0E0E"/>
                <w:sz w:val="14"/>
              </w:rPr>
              <w:t>СЕЛЬС</w:t>
            </w:r>
            <w:r w:rsidRPr="00CD6D92">
              <w:rPr>
                <w:color w:val="0F0F0F"/>
                <w:spacing w:val="-22"/>
                <w:sz w:val="14"/>
              </w:rPr>
              <w:t xml:space="preserve"> </w:t>
            </w:r>
            <w:r w:rsidRPr="00CD6D92">
              <w:rPr>
                <w:color w:val="0C0C0C"/>
                <w:sz w:val="14"/>
              </w:rPr>
              <w:t>КИИ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spacing w:line="167" w:lineRule="exact"/>
              <w:ind w:left="55" w:right="2"/>
              <w:jc w:val="center"/>
              <w:rPr>
                <w:rFonts w:ascii="Courier New"/>
                <w:sz w:val="16"/>
              </w:rPr>
            </w:pPr>
            <w:r w:rsidRPr="00CD6D92">
              <w:rPr>
                <w:rFonts w:ascii="Courier New"/>
                <w:color w:val="2F2F2F"/>
                <w:sz w:val="16"/>
              </w:rPr>
              <w:t>20</w:t>
            </w: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line="167" w:lineRule="exact"/>
              <w:ind w:left="232"/>
              <w:rPr>
                <w:rFonts w:ascii="Courier New"/>
                <w:sz w:val="16"/>
              </w:rPr>
            </w:pPr>
            <w:r w:rsidRPr="00CD6D92">
              <w:rPr>
                <w:rFonts w:ascii="Courier New"/>
                <w:color w:val="181818"/>
                <w:w w:val="105"/>
                <w:sz w:val="16"/>
              </w:rPr>
              <w:t>13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line="167" w:lineRule="exact"/>
              <w:ind w:left="222"/>
              <w:rPr>
                <w:rFonts w:ascii="Courier New"/>
                <w:sz w:val="16"/>
              </w:rPr>
            </w:pPr>
            <w:r w:rsidRPr="00CD6D92">
              <w:rPr>
                <w:rFonts w:ascii="Courier New"/>
                <w:color w:val="1F1F1F"/>
                <w:w w:val="80"/>
                <w:sz w:val="16"/>
              </w:rPr>
              <w:t>0,2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67" w:lineRule="exact"/>
              <w:ind w:left="61"/>
              <w:jc w:val="center"/>
              <w:rPr>
                <w:rFonts w:ascii="Courier New"/>
                <w:sz w:val="16"/>
              </w:rPr>
            </w:pPr>
            <w:r w:rsidRPr="00CD6D92">
              <w:rPr>
                <w:rFonts w:ascii="Courier New"/>
                <w:color w:val="363636"/>
                <w:w w:val="94"/>
                <w:sz w:val="16"/>
              </w:rPr>
              <w:t>7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right="12"/>
              <w:jc w:val="right"/>
              <w:rPr>
                <w:sz w:val="15"/>
              </w:rPr>
            </w:pPr>
            <w:r w:rsidRPr="00CD6D92">
              <w:rPr>
                <w:color w:val="313131"/>
                <w:w w:val="95"/>
                <w:sz w:val="15"/>
              </w:rPr>
              <w:t>35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463"/>
              <w:rPr>
                <w:sz w:val="15"/>
              </w:rPr>
            </w:pPr>
            <w:r w:rsidRPr="00CD6D92">
              <w:rPr>
                <w:color w:val="3B3B3B"/>
                <w:spacing w:val="-1"/>
                <w:w w:val="90"/>
                <w:sz w:val="15"/>
              </w:rPr>
              <w:t>о,</w:t>
            </w:r>
            <w:r w:rsidRPr="00CD6D92">
              <w:rPr>
                <w:color w:val="3B3B3B"/>
                <w:spacing w:val="-23"/>
                <w:w w:val="90"/>
                <w:sz w:val="15"/>
              </w:rPr>
              <w:t xml:space="preserve"> </w:t>
            </w:r>
            <w:r w:rsidRPr="00CD6D92">
              <w:rPr>
                <w:color w:val="2D2D2D"/>
                <w:spacing w:val="-1"/>
                <w:w w:val="90"/>
                <w:sz w:val="15"/>
              </w:rPr>
              <w:t>o2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22" w:right="6"/>
              <w:jc w:val="center"/>
              <w:rPr>
                <w:sz w:val="14"/>
              </w:rPr>
            </w:pPr>
            <w:r w:rsidRPr="00CD6D92">
              <w:rPr>
                <w:color w:val="212121"/>
                <w:w w:val="105"/>
                <w:sz w:val="14"/>
              </w:rPr>
              <w:t>0,2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66" w:right="50"/>
              <w:jc w:val="center"/>
              <w:rPr>
                <w:sz w:val="14"/>
              </w:rPr>
            </w:pPr>
            <w:r w:rsidRPr="00CD6D92">
              <w:rPr>
                <w:color w:val="212121"/>
                <w:sz w:val="14"/>
              </w:rPr>
              <w:t>4.7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244"/>
              <w:rPr>
                <w:sz w:val="14"/>
              </w:rPr>
            </w:pPr>
            <w:r w:rsidRPr="00CD6D92">
              <w:rPr>
                <w:color w:val="383838"/>
                <w:w w:val="90"/>
                <w:sz w:val="14"/>
              </w:rPr>
              <w:t>21,</w:t>
            </w:r>
            <w:r w:rsidRPr="00CD6D92">
              <w:rPr>
                <w:color w:val="383838"/>
                <w:spacing w:val="-19"/>
                <w:w w:val="90"/>
                <w:sz w:val="14"/>
              </w:rPr>
              <w:t xml:space="preserve"> </w:t>
            </w:r>
            <w:r w:rsidRPr="00CD6D92">
              <w:rPr>
                <w:color w:val="0F0F0F"/>
                <w:w w:val="90"/>
                <w:sz w:val="14"/>
              </w:rPr>
              <w:t>1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59" w:right="59"/>
              <w:jc w:val="center"/>
              <w:rPr>
                <w:sz w:val="14"/>
              </w:rPr>
            </w:pPr>
            <w:r w:rsidRPr="00CD6D92">
              <w:rPr>
                <w:color w:val="343434"/>
                <w:sz w:val="14"/>
              </w:rPr>
              <w:t>6,3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right="206"/>
              <w:jc w:val="right"/>
              <w:rPr>
                <w:sz w:val="14"/>
              </w:rPr>
            </w:pPr>
            <w:r w:rsidRPr="00CD6D92">
              <w:rPr>
                <w:color w:val="1F1F1F"/>
                <w:sz w:val="14"/>
              </w:rPr>
              <w:t>0,52</w:t>
            </w:r>
          </w:p>
        </w:tc>
      </w:tr>
      <w:tr w:rsidR="000C4A48" w:rsidTr="00AF3A56">
        <w:trPr>
          <w:trHeight w:val="181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15" w:lineRule="exact"/>
              <w:ind w:left="2790" w:right="-29"/>
              <w:rPr>
                <w:sz w:val="11"/>
              </w:rPr>
            </w:pPr>
            <w:r w:rsidRPr="00CD6D92">
              <w:rPr>
                <w:noProof/>
                <w:position w:val="-1"/>
                <w:sz w:val="11"/>
                <w:lang w:eastAsia="ru-RU"/>
              </w:rPr>
              <w:pict>
                <v:shape id="image35.png" o:spid="_x0000_i1038" type="#_x0000_t75" style="width:23.25pt;height:5.25pt;visibility:visible">
                  <v:imagedata r:id="rId29" o:title=""/>
                </v:shape>
              </w:pic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line="162" w:lineRule="exact"/>
              <w:ind w:right="93"/>
              <w:jc w:val="right"/>
              <w:rPr>
                <w:rFonts w:ascii="Courier New"/>
                <w:sz w:val="17"/>
              </w:rPr>
            </w:pPr>
            <w:r w:rsidRPr="00CD6D92">
              <w:rPr>
                <w:rFonts w:ascii="Courier New"/>
                <w:w w:val="90"/>
                <w:sz w:val="17"/>
              </w:rPr>
              <w:t>18.44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line="162" w:lineRule="exact"/>
              <w:ind w:left="130"/>
              <w:rPr>
                <w:rFonts w:ascii="Courier New"/>
                <w:sz w:val="17"/>
              </w:rPr>
            </w:pPr>
            <w:r w:rsidRPr="00CD6D92">
              <w:rPr>
                <w:rFonts w:ascii="Courier New"/>
                <w:w w:val="85"/>
                <w:sz w:val="17"/>
              </w:rPr>
              <w:t>20,16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62" w:lineRule="exact"/>
              <w:ind w:left="125"/>
              <w:rPr>
                <w:rFonts w:ascii="Courier New"/>
                <w:sz w:val="17"/>
              </w:rPr>
            </w:pPr>
            <w:r w:rsidRPr="00CD6D92">
              <w:rPr>
                <w:rFonts w:ascii="Courier New"/>
                <w:w w:val="85"/>
                <w:sz w:val="17"/>
              </w:rPr>
              <w:t>?9,940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line="160" w:lineRule="exact"/>
              <w:ind w:right="10"/>
              <w:jc w:val="right"/>
              <w:rPr>
                <w:rFonts w:ascii="Cambria"/>
                <w:sz w:val="16"/>
              </w:rPr>
            </w:pPr>
            <w:r w:rsidRPr="00CD6D92">
              <w:rPr>
                <w:rFonts w:ascii="Cambria"/>
                <w:sz w:val="16"/>
              </w:rPr>
              <w:t>577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tabs>
                <w:tab w:val="left" w:pos="1524"/>
              </w:tabs>
              <w:spacing w:line="160" w:lineRule="exact"/>
              <w:ind w:left="439"/>
              <w:rPr>
                <w:rFonts w:ascii="Cambria"/>
                <w:sz w:val="16"/>
              </w:rPr>
            </w:pPr>
            <w:r w:rsidRPr="00CD6D92">
              <w:rPr>
                <w:rFonts w:ascii="Cambria"/>
                <w:color w:val="1C1C1C"/>
                <w:sz w:val="16"/>
              </w:rPr>
              <w:t>0,</w:t>
            </w:r>
            <w:r w:rsidRPr="00CD6D92">
              <w:rPr>
                <w:rFonts w:ascii="Cambria"/>
                <w:color w:val="1C1C1C"/>
                <w:spacing w:val="-5"/>
                <w:sz w:val="16"/>
              </w:rPr>
              <w:t xml:space="preserve"> </w:t>
            </w:r>
            <w:r w:rsidRPr="00CD6D92">
              <w:rPr>
                <w:rFonts w:ascii="Cambria"/>
                <w:color w:val="0A0A0A"/>
                <w:sz w:val="16"/>
              </w:rPr>
              <w:t>t3</w:t>
            </w:r>
            <w:r w:rsidRPr="00CD6D92">
              <w:rPr>
                <w:rFonts w:ascii="Cambria"/>
                <w:color w:val="0A0A0A"/>
                <w:sz w:val="16"/>
              </w:rPr>
              <w:tab/>
            </w:r>
            <w:r w:rsidRPr="00CD6D92">
              <w:rPr>
                <w:rFonts w:ascii="Cambria"/>
                <w:color w:val="0F0F0F"/>
                <w:sz w:val="16"/>
              </w:rPr>
              <w:t>65,62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spacing w:line="134" w:lineRule="exact"/>
              <w:ind w:left="348"/>
              <w:rPr>
                <w:sz w:val="13"/>
              </w:rPr>
            </w:pPr>
            <w:r w:rsidRPr="00CD6D92">
              <w:rPr>
                <w:noProof/>
                <w:position w:val="-2"/>
                <w:sz w:val="13"/>
                <w:lang w:eastAsia="ru-RU"/>
              </w:rPr>
              <w:pict>
                <v:shape id="image36.png" o:spid="_x0000_i1039" type="#_x0000_t75" style="width:18pt;height:6.75pt;visibility:visible">
                  <v:imagedata r:id="rId30" o:title=""/>
                </v:shape>
              </w:pict>
            </w: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before="2" w:line="159" w:lineRule="exact"/>
              <w:ind w:left="21" w:right="6"/>
              <w:jc w:val="center"/>
              <w:rPr>
                <w:sz w:val="14"/>
              </w:rPr>
            </w:pPr>
            <w:r w:rsidRPr="00CD6D92">
              <w:rPr>
                <w:w w:val="110"/>
                <w:sz w:val="14"/>
              </w:rPr>
              <w:t>6,614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before="2" w:line="159" w:lineRule="exact"/>
              <w:ind w:left="66" w:right="29"/>
              <w:jc w:val="center"/>
              <w:rPr>
                <w:sz w:val="14"/>
              </w:rPr>
            </w:pPr>
            <w:r w:rsidRPr="00CD6D92">
              <w:rPr>
                <w:w w:val="115"/>
                <w:sz w:val="14"/>
              </w:rPr>
              <w:t>44,11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before="2" w:line="159" w:lineRule="exact"/>
              <w:ind w:right="141"/>
              <w:jc w:val="right"/>
              <w:rPr>
                <w:sz w:val="14"/>
              </w:rPr>
            </w:pPr>
            <w:r w:rsidRPr="00CD6D92">
              <w:rPr>
                <w:w w:val="110"/>
                <w:sz w:val="14"/>
              </w:rPr>
              <w:t>240,s5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before="2" w:line="159" w:lineRule="exact"/>
              <w:ind w:right="160"/>
              <w:jc w:val="right"/>
              <w:rPr>
                <w:sz w:val="14"/>
              </w:rPr>
            </w:pPr>
            <w:r w:rsidRPr="00CD6D92">
              <w:rPr>
                <w:color w:val="080808"/>
                <w:w w:val="110"/>
                <w:sz w:val="14"/>
              </w:rPr>
              <w:t>63,15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before="2" w:line="159" w:lineRule="exact"/>
              <w:ind w:right="149"/>
              <w:jc w:val="right"/>
              <w:rPr>
                <w:sz w:val="14"/>
              </w:rPr>
            </w:pPr>
            <w:r w:rsidRPr="00CD6D92">
              <w:rPr>
                <w:w w:val="110"/>
                <w:sz w:val="14"/>
              </w:rPr>
              <w:t>3,027</w:t>
            </w:r>
          </w:p>
        </w:tc>
      </w:tr>
      <w:tr w:rsidR="000C4A48" w:rsidTr="00AF3A56">
        <w:trPr>
          <w:trHeight w:val="196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58"/>
              <w:rPr>
                <w:sz w:val="14"/>
              </w:rPr>
            </w:pPr>
            <w:r w:rsidRPr="00CD6D92">
              <w:rPr>
                <w:color w:val="080808"/>
                <w:w w:val="115"/>
                <w:sz w:val="14"/>
              </w:rPr>
              <w:t>3</w:t>
            </w:r>
            <w:r w:rsidRPr="00CD6D92">
              <w:rPr>
                <w:color w:val="080808"/>
                <w:spacing w:val="4"/>
                <w:w w:val="115"/>
                <w:sz w:val="14"/>
              </w:rPr>
              <w:t xml:space="preserve"> </w:t>
            </w:r>
            <w:r w:rsidRPr="00CD6D92">
              <w:rPr>
                <w:w w:val="115"/>
                <w:sz w:val="14"/>
              </w:rPr>
              <w:t>день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</w:tr>
      <w:tr w:rsidR="000C4A48" w:rsidTr="00AF3A56">
        <w:trPr>
          <w:trHeight w:val="176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36"/>
              <w:rPr>
                <w:sz w:val="14"/>
              </w:rPr>
            </w:pPr>
            <w:r w:rsidRPr="00CD6D92">
              <w:rPr>
                <w:spacing w:val="-1"/>
                <w:w w:val="90"/>
                <w:sz w:val="14"/>
              </w:rPr>
              <w:t>lЗ7200яСбшх</w:t>
            </w: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47"/>
              <w:rPr>
                <w:sz w:val="18"/>
                <w:szCs w:val="18"/>
              </w:rPr>
            </w:pPr>
            <w:r w:rsidRPr="00CD6D92">
              <w:rPr>
                <w:sz w:val="18"/>
                <w:szCs w:val="18"/>
              </w:rPr>
              <w:t>Салат из квашенной капусты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55" w:right="2"/>
              <w:jc w:val="center"/>
              <w:rPr>
                <w:sz w:val="14"/>
              </w:rPr>
            </w:pPr>
            <w:r w:rsidRPr="00CD6D92">
              <w:rPr>
                <w:color w:val="0F0F0F"/>
                <w:sz w:val="14"/>
              </w:rPr>
              <w:t>60</w:t>
            </w: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right="119"/>
              <w:jc w:val="right"/>
              <w:rPr>
                <w:sz w:val="14"/>
              </w:rPr>
            </w:pPr>
            <w:r w:rsidRPr="00CD6D92">
              <w:rPr>
                <w:color w:val="212121"/>
                <w:sz w:val="14"/>
              </w:rPr>
              <w:t>1,140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157"/>
              <w:rPr>
                <w:sz w:val="14"/>
              </w:rPr>
            </w:pPr>
            <w:r w:rsidRPr="00CD6D92">
              <w:rPr>
                <w:color w:val="131313"/>
                <w:sz w:val="14"/>
              </w:rPr>
              <w:t>5,340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200"/>
              <w:rPr>
                <w:sz w:val="14"/>
              </w:rPr>
            </w:pPr>
            <w:r w:rsidRPr="00CD6D92">
              <w:rPr>
                <w:sz w:val="14"/>
              </w:rPr>
              <w:t>4,620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line="135" w:lineRule="exact"/>
              <w:ind w:right="10"/>
              <w:jc w:val="right"/>
              <w:rPr>
                <w:sz w:val="14"/>
              </w:rPr>
            </w:pPr>
            <w:r w:rsidRPr="00CD6D92">
              <w:rPr>
                <w:color w:val="111111"/>
                <w:sz w:val="14"/>
              </w:rPr>
              <w:t>71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tabs>
                <w:tab w:val="left" w:pos="1186"/>
                <w:tab w:val="left" w:pos="1511"/>
              </w:tabs>
              <w:spacing w:line="135" w:lineRule="exact"/>
              <w:ind w:left="424"/>
              <w:rPr>
                <w:sz w:val="14"/>
              </w:rPr>
            </w:pPr>
            <w:r w:rsidRPr="00CD6D92">
              <w:rPr>
                <w:color w:val="343434"/>
                <w:w w:val="95"/>
                <w:sz w:val="14"/>
              </w:rPr>
              <w:t>0,012</w:t>
            </w:r>
            <w:r w:rsidRPr="00CD6D92">
              <w:rPr>
                <w:color w:val="343434"/>
                <w:w w:val="95"/>
                <w:sz w:val="14"/>
              </w:rPr>
              <w:tab/>
            </w:r>
            <w:r w:rsidRPr="00CD6D92">
              <w:rPr>
                <w:color w:val="242424"/>
                <w:sz w:val="14"/>
              </w:rPr>
              <w:t>t</w:t>
            </w:r>
            <w:r w:rsidRPr="00CD6D92">
              <w:rPr>
                <w:color w:val="242424"/>
                <w:sz w:val="14"/>
              </w:rPr>
              <w:tab/>
            </w:r>
            <w:r w:rsidRPr="00CD6D92">
              <w:rPr>
                <w:sz w:val="14"/>
              </w:rPr>
              <w:t>4,200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rPr>
                <w:sz w:val="10"/>
              </w:rPr>
            </w:pP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20" w:right="6"/>
              <w:jc w:val="center"/>
              <w:rPr>
                <w:sz w:val="14"/>
              </w:rPr>
            </w:pPr>
            <w:r w:rsidRPr="00CD6D92">
              <w:rPr>
                <w:color w:val="2F2F2F"/>
                <w:sz w:val="14"/>
              </w:rPr>
              <w:t>1,860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66" w:right="55"/>
              <w:jc w:val="center"/>
              <w:rPr>
                <w:sz w:val="14"/>
              </w:rPr>
            </w:pPr>
            <w:r w:rsidRPr="00CD6D92">
              <w:rPr>
                <w:color w:val="1C1C1C"/>
                <w:w w:val="115"/>
                <w:sz w:val="14"/>
              </w:rPr>
              <w:t>24,600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176"/>
              <w:rPr>
                <w:sz w:val="14"/>
              </w:rPr>
            </w:pPr>
            <w:r w:rsidRPr="00CD6D92">
              <w:rPr>
                <w:sz w:val="14"/>
              </w:rPr>
              <w:t>22,200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184"/>
              <w:rPr>
                <w:sz w:val="14"/>
              </w:rPr>
            </w:pPr>
            <w:r w:rsidRPr="00CD6D92">
              <w:rPr>
                <w:color w:val="3F3F3F"/>
                <w:sz w:val="14"/>
              </w:rPr>
              <w:t>9,000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right="170"/>
              <w:jc w:val="right"/>
              <w:rPr>
                <w:sz w:val="14"/>
              </w:rPr>
            </w:pPr>
            <w:r w:rsidRPr="00CD6D92">
              <w:rPr>
                <w:color w:val="1C1C1C"/>
                <w:sz w:val="14"/>
              </w:rPr>
              <w:t>0,420</w:t>
            </w:r>
          </w:p>
        </w:tc>
      </w:tr>
      <w:tr w:rsidR="000C4A48" w:rsidTr="00AF3A56">
        <w:trPr>
          <w:trHeight w:val="181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spacing w:line="142" w:lineRule="exact"/>
              <w:ind w:left="52"/>
              <w:rPr>
                <w:sz w:val="13"/>
              </w:rPr>
            </w:pPr>
            <w:r w:rsidRPr="00CD6D92">
              <w:rPr>
                <w:color w:val="131313"/>
                <w:w w:val="85"/>
                <w:sz w:val="13"/>
              </w:rPr>
              <w:t>ZЅИ.’2015Де.п</w:t>
            </w: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42" w:lineRule="exact"/>
              <w:ind w:left="54"/>
              <w:rPr>
                <w:sz w:val="13"/>
              </w:rPr>
            </w:pPr>
            <w:r w:rsidRPr="00CD6D92">
              <w:rPr>
                <w:color w:val="0C0C0C"/>
                <w:spacing w:val="-1"/>
                <w:w w:val="110"/>
                <w:sz w:val="13"/>
              </w:rPr>
              <w:t>КОТЛЕTЫ</w:t>
            </w:r>
            <w:r w:rsidRPr="00CD6D92">
              <w:rPr>
                <w:color w:val="0C0C0C"/>
                <w:spacing w:val="12"/>
                <w:w w:val="110"/>
                <w:sz w:val="13"/>
              </w:rPr>
              <w:t xml:space="preserve"> </w:t>
            </w:r>
            <w:r w:rsidRPr="00CD6D92">
              <w:rPr>
                <w:color w:val="525252"/>
                <w:w w:val="110"/>
                <w:sz w:val="13"/>
              </w:rPr>
              <w:t>Р</w:t>
            </w:r>
            <w:r w:rsidRPr="00CD6D92">
              <w:rPr>
                <w:color w:val="525252"/>
                <w:spacing w:val="-27"/>
                <w:w w:val="110"/>
                <w:sz w:val="13"/>
              </w:rPr>
              <w:t xml:space="preserve"> </w:t>
            </w:r>
            <w:r w:rsidRPr="00CD6D92">
              <w:rPr>
                <w:w w:val="110"/>
                <w:sz w:val="13"/>
              </w:rPr>
              <w:t>ЫБНЫЕ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56" w:right="2"/>
              <w:jc w:val="center"/>
              <w:rPr>
                <w:sz w:val="14"/>
              </w:rPr>
            </w:pPr>
            <w:r w:rsidRPr="00CD6D92">
              <w:rPr>
                <w:color w:val="2A2A2A"/>
                <w:sz w:val="14"/>
              </w:rPr>
              <w:t>80</w:t>
            </w: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right="81"/>
              <w:jc w:val="right"/>
              <w:rPr>
                <w:sz w:val="14"/>
              </w:rPr>
            </w:pPr>
            <w:r w:rsidRPr="00CD6D92">
              <w:rPr>
                <w:color w:val="131313"/>
                <w:sz w:val="14"/>
              </w:rPr>
              <w:t>10.800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119"/>
              <w:rPr>
                <w:sz w:val="14"/>
              </w:rPr>
            </w:pPr>
            <w:r w:rsidRPr="00CD6D92">
              <w:rPr>
                <w:color w:val="131313"/>
                <w:sz w:val="14"/>
              </w:rPr>
              <w:t>11</w:t>
            </w:r>
            <w:r w:rsidRPr="00CD6D92">
              <w:rPr>
                <w:color w:val="313131"/>
                <w:sz w:val="14"/>
              </w:rPr>
              <w:t>,800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200"/>
              <w:rPr>
                <w:sz w:val="14"/>
              </w:rPr>
            </w:pPr>
            <w:r w:rsidRPr="00CD6D92">
              <w:rPr>
                <w:color w:val="424242"/>
                <w:sz w:val="14"/>
              </w:rPr>
              <w:t>6.500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3"/>
              <w:jc w:val="right"/>
              <w:rPr>
                <w:sz w:val="14"/>
              </w:rPr>
            </w:pPr>
            <w:r w:rsidRPr="00CD6D92">
              <w:rPr>
                <w:color w:val="1A1A1A"/>
                <w:sz w:val="14"/>
              </w:rPr>
              <w:t>17Ѕ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tabs>
                <w:tab w:val="left" w:pos="1143"/>
                <w:tab w:val="left" w:pos="1547"/>
              </w:tabs>
              <w:spacing w:before="26" w:line="124" w:lineRule="auto"/>
              <w:ind w:left="424"/>
              <w:rPr>
                <w:sz w:val="14"/>
              </w:rPr>
            </w:pPr>
            <w:r w:rsidRPr="00CD6D92">
              <w:rPr>
                <w:color w:val="424242"/>
                <w:w w:val="95"/>
                <w:sz w:val="14"/>
              </w:rPr>
              <w:t>0,</w:t>
            </w:r>
            <w:r w:rsidRPr="00CD6D92">
              <w:rPr>
                <w:color w:val="424242"/>
                <w:spacing w:val="-25"/>
                <w:w w:val="95"/>
                <w:sz w:val="14"/>
              </w:rPr>
              <w:t xml:space="preserve"> </w:t>
            </w:r>
            <w:r w:rsidRPr="00CD6D92">
              <w:rPr>
                <w:color w:val="3F3F3F"/>
                <w:w w:val="95"/>
                <w:sz w:val="14"/>
              </w:rPr>
              <w:t>080</w:t>
            </w:r>
            <w:r w:rsidRPr="00CD6D92">
              <w:rPr>
                <w:color w:val="3F3F3F"/>
                <w:w w:val="95"/>
                <w:sz w:val="14"/>
              </w:rPr>
              <w:tab/>
            </w:r>
            <w:r w:rsidRPr="00CD6D92">
              <w:rPr>
                <w:w w:val="60"/>
                <w:position w:val="-4"/>
                <w:sz w:val="14"/>
              </w:rPr>
              <w:t>1</w:t>
            </w:r>
            <w:r w:rsidRPr="00CD6D92">
              <w:rPr>
                <w:w w:val="60"/>
                <w:position w:val="-4"/>
                <w:sz w:val="14"/>
              </w:rPr>
              <w:tab/>
            </w:r>
            <w:r w:rsidRPr="00CD6D92">
              <w:rPr>
                <w:color w:val="4F4F4F"/>
                <w:w w:val="85"/>
                <w:sz w:val="14"/>
              </w:rPr>
              <w:t>0,</w:t>
            </w:r>
            <w:r w:rsidRPr="00CD6D92">
              <w:rPr>
                <w:color w:val="4F4F4F"/>
                <w:spacing w:val="-18"/>
                <w:w w:val="85"/>
                <w:sz w:val="14"/>
              </w:rPr>
              <w:t xml:space="preserve"> </w:t>
            </w:r>
            <w:r w:rsidRPr="00CD6D92">
              <w:rPr>
                <w:color w:val="111111"/>
                <w:w w:val="85"/>
                <w:sz w:val="14"/>
              </w:rPr>
              <w:t>1</w:t>
            </w:r>
            <w:r w:rsidRPr="00CD6D92">
              <w:rPr>
                <w:color w:val="111111"/>
                <w:spacing w:val="-12"/>
                <w:w w:val="85"/>
                <w:sz w:val="14"/>
              </w:rPr>
              <w:t xml:space="preserve"> </w:t>
            </w:r>
            <w:r w:rsidRPr="00CD6D92">
              <w:rPr>
                <w:color w:val="313131"/>
                <w:w w:val="85"/>
                <w:sz w:val="14"/>
              </w:rPr>
              <w:t>28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spacing w:line="136" w:lineRule="exact"/>
              <w:ind w:left="60" w:right="60"/>
              <w:jc w:val="center"/>
              <w:rPr>
                <w:rFonts w:ascii="Cambria"/>
                <w:sz w:val="14"/>
              </w:rPr>
            </w:pPr>
            <w:r w:rsidRPr="00CD6D92">
              <w:rPr>
                <w:rFonts w:ascii="Cambria"/>
                <w:color w:val="1A1A1A"/>
                <w:sz w:val="14"/>
              </w:rPr>
              <w:t>8,</w:t>
            </w:r>
            <w:r w:rsidRPr="00CD6D92">
              <w:rPr>
                <w:rFonts w:ascii="Cambria"/>
                <w:color w:val="1A1A1A"/>
                <w:spacing w:val="-16"/>
                <w:sz w:val="14"/>
              </w:rPr>
              <w:t xml:space="preserve"> </w:t>
            </w:r>
            <w:r w:rsidRPr="00CD6D92">
              <w:rPr>
                <w:rFonts w:ascii="Cambria"/>
                <w:color w:val="4D4D4D"/>
                <w:sz w:val="14"/>
              </w:rPr>
              <w:t>000</w:t>
            </w: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5" w:right="6"/>
              <w:jc w:val="center"/>
              <w:rPr>
                <w:sz w:val="14"/>
              </w:rPr>
            </w:pPr>
            <w:r w:rsidRPr="00CD6D92">
              <w:rPr>
                <w:color w:val="161616"/>
                <w:sz w:val="14"/>
              </w:rPr>
              <w:t>4</w:t>
            </w:r>
            <w:r w:rsidRPr="00CD6D92">
              <w:rPr>
                <w:color w:val="161616"/>
                <w:spacing w:val="1"/>
                <w:sz w:val="14"/>
              </w:rPr>
              <w:t xml:space="preserve"> </w:t>
            </w:r>
            <w:r w:rsidRPr="00CD6D92">
              <w:rPr>
                <w:color w:val="161616"/>
                <w:sz w:val="14"/>
              </w:rPr>
              <w:t>000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66" w:right="57"/>
              <w:jc w:val="center"/>
              <w:rPr>
                <w:sz w:val="14"/>
              </w:rPr>
            </w:pPr>
            <w:r w:rsidRPr="00CD6D92">
              <w:rPr>
                <w:color w:val="161616"/>
                <w:w w:val="105"/>
                <w:sz w:val="14"/>
              </w:rPr>
              <w:t>3S280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right="132"/>
              <w:jc w:val="right"/>
              <w:rPr>
                <w:sz w:val="14"/>
              </w:rPr>
            </w:pPr>
            <w:r w:rsidRPr="00CD6D92">
              <w:rPr>
                <w:color w:val="161616"/>
                <w:sz w:val="14"/>
              </w:rPr>
              <w:t>120,096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right="150"/>
              <w:jc w:val="right"/>
              <w:rPr>
                <w:sz w:val="14"/>
              </w:rPr>
            </w:pPr>
            <w:r w:rsidRPr="00CD6D92">
              <w:rPr>
                <w:color w:val="151515"/>
                <w:w w:val="105"/>
                <w:sz w:val="14"/>
              </w:rPr>
              <w:t>22640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right="170"/>
              <w:jc w:val="right"/>
              <w:rPr>
                <w:sz w:val="14"/>
              </w:rPr>
            </w:pPr>
            <w:r w:rsidRPr="00CD6D92">
              <w:rPr>
                <w:color w:val="2F2F2F"/>
                <w:sz w:val="14"/>
              </w:rPr>
              <w:t>0,8Э6</w:t>
            </w:r>
          </w:p>
        </w:tc>
      </w:tr>
      <w:tr w:rsidR="000C4A48" w:rsidTr="00AF3A56">
        <w:trPr>
          <w:trHeight w:val="191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49"/>
              <w:rPr>
                <w:sz w:val="14"/>
              </w:rPr>
            </w:pPr>
            <w:r w:rsidRPr="00CD6D92">
              <w:rPr>
                <w:spacing w:val="-1"/>
                <w:w w:val="95"/>
                <w:sz w:val="14"/>
              </w:rPr>
              <w:t>З\зzzотsдсл•</w:t>
            </w: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53"/>
              <w:rPr>
                <w:sz w:val="14"/>
              </w:rPr>
            </w:pPr>
            <w:r w:rsidRPr="00CD6D92">
              <w:rPr>
                <w:color w:val="1C1C1C"/>
                <w:sz w:val="14"/>
              </w:rPr>
              <w:t>П</w:t>
            </w:r>
            <w:r w:rsidRPr="00CD6D92">
              <w:rPr>
                <w:sz w:val="14"/>
              </w:rPr>
              <w:t>ЮРЕ</w:t>
            </w:r>
            <w:r w:rsidRPr="00CD6D92">
              <w:rPr>
                <w:spacing w:val="40"/>
                <w:sz w:val="14"/>
              </w:rPr>
              <w:t xml:space="preserve"> </w:t>
            </w:r>
            <w:r w:rsidRPr="00CD6D92">
              <w:rPr>
                <w:color w:val="313131"/>
                <w:sz w:val="14"/>
              </w:rPr>
              <w:t>КАР</w:t>
            </w:r>
            <w:r w:rsidRPr="00CD6D92">
              <w:rPr>
                <w:color w:val="313131"/>
                <w:spacing w:val="-24"/>
                <w:sz w:val="14"/>
              </w:rPr>
              <w:t>ТОФЕЛЬНОЕ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54" w:right="2"/>
              <w:jc w:val="center"/>
              <w:rPr>
                <w:sz w:val="14"/>
              </w:rPr>
            </w:pPr>
            <w:r w:rsidRPr="00CD6D92">
              <w:rPr>
                <w:sz w:val="14"/>
              </w:rPr>
              <w:t>150</w:t>
            </w: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right="114"/>
              <w:jc w:val="right"/>
              <w:rPr>
                <w:sz w:val="14"/>
              </w:rPr>
            </w:pPr>
            <w:r w:rsidRPr="00CD6D92">
              <w:rPr>
                <w:color w:val="313131"/>
                <w:sz w:val="14"/>
              </w:rPr>
              <w:t>3,282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152"/>
              <w:rPr>
                <w:sz w:val="14"/>
              </w:rPr>
            </w:pPr>
            <w:r w:rsidRPr="00CD6D92">
              <w:rPr>
                <w:color w:val="111111"/>
                <w:sz w:val="14"/>
              </w:rPr>
              <w:t>4.657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163"/>
              <w:rPr>
                <w:sz w:val="14"/>
              </w:rPr>
            </w:pPr>
            <w:r w:rsidRPr="00CD6D92">
              <w:rPr>
                <w:color w:val="161616"/>
                <w:w w:val="90"/>
                <w:sz w:val="14"/>
              </w:rPr>
              <w:t>22,</w:t>
            </w:r>
            <w:r w:rsidRPr="00CD6D92">
              <w:rPr>
                <w:color w:val="161616"/>
                <w:spacing w:val="-17"/>
                <w:w w:val="90"/>
                <w:sz w:val="14"/>
              </w:rPr>
              <w:t xml:space="preserve"> </w:t>
            </w:r>
            <w:r w:rsidRPr="00CD6D92">
              <w:rPr>
                <w:color w:val="2D2D2D"/>
                <w:w w:val="90"/>
                <w:sz w:val="14"/>
              </w:rPr>
              <w:t>027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line="138" w:lineRule="exact"/>
              <w:ind w:right="11"/>
              <w:jc w:val="right"/>
              <w:rPr>
                <w:sz w:val="13"/>
              </w:rPr>
            </w:pPr>
            <w:r w:rsidRPr="00CD6D92">
              <w:rPr>
                <w:color w:val="3F3F3F"/>
                <w:w w:val="105"/>
                <w:sz w:val="13"/>
              </w:rPr>
              <w:t>143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tabs>
                <w:tab w:val="left" w:pos="1511"/>
              </w:tabs>
              <w:spacing w:line="138" w:lineRule="exact"/>
              <w:ind w:left="424"/>
              <w:rPr>
                <w:sz w:val="13"/>
              </w:rPr>
            </w:pPr>
            <w:r w:rsidRPr="00CD6D92">
              <w:rPr>
                <w:color w:val="131313"/>
                <w:w w:val="105"/>
                <w:sz w:val="13"/>
              </w:rPr>
              <w:t>0,163</w:t>
            </w:r>
            <w:r w:rsidRPr="00CD6D92">
              <w:rPr>
                <w:color w:val="131313"/>
                <w:w w:val="105"/>
                <w:sz w:val="13"/>
              </w:rPr>
              <w:tab/>
            </w:r>
            <w:r w:rsidRPr="00CD6D92">
              <w:rPr>
                <w:color w:val="1A1A1A"/>
                <w:w w:val="105"/>
                <w:sz w:val="13"/>
              </w:rPr>
              <w:t>25.943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spacing w:line="136" w:lineRule="exact"/>
              <w:ind w:left="60" w:right="60"/>
              <w:jc w:val="center"/>
              <w:rPr>
                <w:rFonts w:ascii="Cambria"/>
                <w:sz w:val="14"/>
              </w:rPr>
            </w:pPr>
            <w:r w:rsidRPr="00CD6D92">
              <w:rPr>
                <w:rFonts w:ascii="Cambria"/>
                <w:color w:val="282828"/>
                <w:sz w:val="14"/>
              </w:rPr>
              <w:t>25,</w:t>
            </w:r>
            <w:r w:rsidRPr="00CD6D92">
              <w:rPr>
                <w:rFonts w:ascii="Cambria"/>
                <w:color w:val="282828"/>
                <w:spacing w:val="-17"/>
                <w:sz w:val="14"/>
              </w:rPr>
              <w:t xml:space="preserve"> </w:t>
            </w:r>
            <w:r w:rsidRPr="00CD6D92">
              <w:rPr>
                <w:rFonts w:ascii="Cambria"/>
                <w:color w:val="444444"/>
                <w:sz w:val="14"/>
              </w:rPr>
              <w:t>500</w:t>
            </w: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line="142" w:lineRule="exact"/>
              <w:ind w:left="6" w:right="6"/>
              <w:jc w:val="center"/>
              <w:rPr>
                <w:sz w:val="13"/>
              </w:rPr>
            </w:pPr>
            <w:r w:rsidRPr="00CD6D92">
              <w:rPr>
                <w:color w:val="464646"/>
                <w:sz w:val="13"/>
              </w:rPr>
              <w:t>0,</w:t>
            </w:r>
            <w:r w:rsidRPr="00CD6D92">
              <w:rPr>
                <w:color w:val="464646"/>
                <w:spacing w:val="-8"/>
                <w:sz w:val="13"/>
              </w:rPr>
              <w:t xml:space="preserve"> </w:t>
            </w:r>
            <w:r w:rsidRPr="00CD6D92">
              <w:rPr>
                <w:color w:val="424242"/>
                <w:sz w:val="13"/>
              </w:rPr>
              <w:t>t</w:t>
            </w:r>
            <w:r w:rsidRPr="00CD6D92">
              <w:rPr>
                <w:color w:val="424242"/>
                <w:spacing w:val="-6"/>
                <w:sz w:val="13"/>
              </w:rPr>
              <w:t xml:space="preserve"> </w:t>
            </w:r>
            <w:r w:rsidRPr="00CD6D92">
              <w:rPr>
                <w:color w:val="111111"/>
                <w:sz w:val="13"/>
              </w:rPr>
              <w:t>61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2" w:lineRule="exact"/>
              <w:ind w:left="65" w:right="59"/>
              <w:jc w:val="center"/>
              <w:rPr>
                <w:sz w:val="13"/>
              </w:rPr>
            </w:pPr>
            <w:r w:rsidRPr="00CD6D92">
              <w:rPr>
                <w:color w:val="1F1F1F"/>
                <w:w w:val="90"/>
                <w:sz w:val="13"/>
              </w:rPr>
              <w:t>4Ы,</w:t>
            </w:r>
            <w:r w:rsidRPr="00CD6D92">
              <w:rPr>
                <w:color w:val="1F1F1F"/>
                <w:spacing w:val="-18"/>
                <w:w w:val="90"/>
                <w:sz w:val="13"/>
              </w:rPr>
              <w:t xml:space="preserve"> </w:t>
            </w:r>
            <w:r w:rsidRPr="00CD6D92">
              <w:rPr>
                <w:color w:val="545454"/>
                <w:w w:val="90"/>
                <w:sz w:val="13"/>
              </w:rPr>
              <w:t>Ь0б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line="142" w:lineRule="exact"/>
              <w:ind w:left="166"/>
              <w:rPr>
                <w:sz w:val="13"/>
              </w:rPr>
            </w:pPr>
            <w:r w:rsidRPr="00CD6D92">
              <w:rPr>
                <w:color w:val="1F1F1F"/>
                <w:w w:val="105"/>
                <w:sz w:val="13"/>
              </w:rPr>
              <w:t>97,336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2" w:lineRule="exact"/>
              <w:ind w:right="150"/>
              <w:jc w:val="right"/>
              <w:rPr>
                <w:sz w:val="13"/>
              </w:rPr>
            </w:pPr>
            <w:r w:rsidRPr="00CD6D92">
              <w:rPr>
                <w:color w:val="1A1A1A"/>
                <w:w w:val="105"/>
                <w:sz w:val="13"/>
              </w:rPr>
              <w:t>32,978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line="142" w:lineRule="exact"/>
              <w:ind w:right="182"/>
              <w:jc w:val="right"/>
              <w:rPr>
                <w:sz w:val="13"/>
              </w:rPr>
            </w:pPr>
            <w:r w:rsidRPr="00CD6D92">
              <w:rPr>
                <w:color w:val="313131"/>
                <w:w w:val="95"/>
                <w:sz w:val="13"/>
              </w:rPr>
              <w:t>j</w:t>
            </w:r>
            <w:r w:rsidRPr="00CD6D92">
              <w:rPr>
                <w:color w:val="313131"/>
                <w:spacing w:val="-4"/>
                <w:w w:val="95"/>
                <w:sz w:val="13"/>
              </w:rPr>
              <w:t xml:space="preserve"> </w:t>
            </w:r>
            <w:r w:rsidRPr="00CD6D92">
              <w:rPr>
                <w:color w:val="282828"/>
                <w:w w:val="95"/>
                <w:sz w:val="13"/>
              </w:rPr>
              <w:t>,23</w:t>
            </w:r>
            <w:r w:rsidRPr="00CD6D92">
              <w:rPr>
                <w:color w:val="282828"/>
                <w:spacing w:val="-21"/>
                <w:w w:val="95"/>
                <w:sz w:val="13"/>
              </w:rPr>
              <w:t xml:space="preserve"> </w:t>
            </w:r>
            <w:r w:rsidRPr="00CD6D92">
              <w:rPr>
                <w:color w:val="0A0A0A"/>
                <w:w w:val="95"/>
                <w:sz w:val="13"/>
              </w:rPr>
              <w:t>1</w:t>
            </w:r>
          </w:p>
        </w:tc>
      </w:tr>
      <w:tr w:rsidR="000C4A48" w:rsidTr="00AF3A56">
        <w:trPr>
          <w:trHeight w:val="177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spacing w:line="131" w:lineRule="exact"/>
              <w:ind w:left="40"/>
              <w:rPr>
                <w:sz w:val="12"/>
              </w:rPr>
            </w:pPr>
            <w:r w:rsidRPr="00CD6D92">
              <w:rPr>
                <w:color w:val="181818"/>
                <w:w w:val="110"/>
                <w:sz w:val="12"/>
              </w:rPr>
              <w:t>685/2004€6&lt;</w:t>
            </w: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31" w:lineRule="exact"/>
              <w:ind w:left="49"/>
              <w:rPr>
                <w:sz w:val="12"/>
              </w:rPr>
            </w:pPr>
            <w:r w:rsidRPr="00CD6D92">
              <w:rPr>
                <w:color w:val="050505"/>
                <w:w w:val="115"/>
                <w:sz w:val="12"/>
              </w:rPr>
              <w:t>Кофейный напиток с молоком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spacing w:line="135" w:lineRule="exact"/>
              <w:ind w:left="50" w:right="2"/>
              <w:jc w:val="center"/>
              <w:rPr>
                <w:sz w:val="14"/>
              </w:rPr>
            </w:pPr>
            <w:r w:rsidRPr="00CD6D92">
              <w:rPr>
                <w:color w:val="1C1C1C"/>
                <w:sz w:val="14"/>
              </w:rPr>
              <w:t>200</w:t>
            </w: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line="135" w:lineRule="exact"/>
              <w:ind w:right="108"/>
              <w:jc w:val="right"/>
              <w:rPr>
                <w:sz w:val="14"/>
              </w:rPr>
            </w:pPr>
            <w:r w:rsidRPr="00CD6D92">
              <w:rPr>
                <w:color w:val="232323"/>
                <w:sz w:val="14"/>
              </w:rPr>
              <w:t>D,20D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rPr>
                <w:sz w:val="10"/>
              </w:rPr>
            </w:pP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35" w:lineRule="exact"/>
              <w:ind w:right="9"/>
              <w:jc w:val="right"/>
              <w:rPr>
                <w:sz w:val="14"/>
              </w:rPr>
            </w:pPr>
            <w:r w:rsidRPr="00CD6D92">
              <w:rPr>
                <w:color w:val="333333"/>
                <w:sz w:val="14"/>
              </w:rPr>
              <w:t>16,7C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line="135" w:lineRule="exact"/>
              <w:ind w:right="6"/>
              <w:jc w:val="right"/>
              <w:rPr>
                <w:rFonts w:ascii="Arial Narrow" w:hAnsi="Arial Narrow"/>
                <w:sz w:val="14"/>
              </w:rPr>
            </w:pPr>
            <w:r w:rsidRPr="00CD6D92">
              <w:rPr>
                <w:rFonts w:ascii="Arial Narrow" w:hAnsi="Arial Narrow"/>
                <w:w w:val="105"/>
                <w:sz w:val="14"/>
              </w:rPr>
              <w:t>Ьб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tabs>
                <w:tab w:val="left" w:pos="1548"/>
              </w:tabs>
              <w:spacing w:line="135" w:lineRule="exact"/>
              <w:ind w:left="425"/>
              <w:rPr>
                <w:rFonts w:ascii="Arial Narrow"/>
                <w:sz w:val="14"/>
              </w:rPr>
            </w:pPr>
            <w:r w:rsidRPr="00CD6D92">
              <w:rPr>
                <w:rFonts w:ascii="Arial Narrow"/>
                <w:color w:val="282828"/>
                <w:w w:val="120"/>
                <w:sz w:val="14"/>
              </w:rPr>
              <w:t>0DD8</w:t>
            </w:r>
            <w:r w:rsidRPr="00CD6D92">
              <w:rPr>
                <w:rFonts w:ascii="Arial Narrow"/>
                <w:color w:val="282828"/>
                <w:w w:val="120"/>
                <w:sz w:val="14"/>
              </w:rPr>
              <w:tab/>
            </w:r>
            <w:r w:rsidRPr="00CD6D92">
              <w:rPr>
                <w:rFonts w:ascii="Arial Narrow"/>
                <w:color w:val="232323"/>
                <w:w w:val="120"/>
                <w:sz w:val="14"/>
              </w:rPr>
              <w:t>5,750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rPr>
                <w:sz w:val="10"/>
              </w:rPr>
            </w:pP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16" w:right="6"/>
              <w:jc w:val="center"/>
              <w:rPr>
                <w:sz w:val="14"/>
              </w:rPr>
            </w:pPr>
            <w:r w:rsidRPr="00CD6D92">
              <w:rPr>
                <w:color w:val="363636"/>
                <w:sz w:val="14"/>
              </w:rPr>
              <w:t>0,075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66" w:right="59"/>
              <w:jc w:val="center"/>
              <w:rPr>
                <w:sz w:val="14"/>
              </w:rPr>
            </w:pPr>
            <w:r w:rsidRPr="00CD6D92">
              <w:rPr>
                <w:color w:val="2F2F2F"/>
                <w:sz w:val="14"/>
              </w:rPr>
              <w:t>9,970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213"/>
              <w:rPr>
                <w:sz w:val="14"/>
              </w:rPr>
            </w:pPr>
            <w:r w:rsidRPr="00CD6D92">
              <w:rPr>
                <w:color w:val="363636"/>
                <w:sz w:val="14"/>
              </w:rPr>
              <w:t>7,500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184"/>
              <w:rPr>
                <w:sz w:val="14"/>
              </w:rPr>
            </w:pPr>
            <w:r w:rsidRPr="00CD6D92">
              <w:rPr>
                <w:color w:val="151515"/>
                <w:sz w:val="14"/>
              </w:rPr>
              <w:t>6,500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right="171"/>
              <w:jc w:val="right"/>
              <w:rPr>
                <w:sz w:val="14"/>
              </w:rPr>
            </w:pPr>
            <w:r w:rsidRPr="00CD6D92">
              <w:rPr>
                <w:color w:val="494949"/>
                <w:sz w:val="14"/>
              </w:rPr>
              <w:t>0,197</w:t>
            </w:r>
          </w:p>
        </w:tc>
      </w:tr>
      <w:tr w:rsidR="000C4A48" w:rsidTr="00AF3A56">
        <w:trPr>
          <w:trHeight w:val="181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63"/>
              <w:rPr>
                <w:sz w:val="14"/>
              </w:rPr>
            </w:pPr>
            <w:r w:rsidRPr="00CD6D92">
              <w:rPr>
                <w:color w:val="111111"/>
                <w:w w:val="95"/>
                <w:sz w:val="14"/>
              </w:rPr>
              <w:t>ХЛЕ</w:t>
            </w:r>
            <w:r w:rsidRPr="00CD6D92">
              <w:rPr>
                <w:color w:val="050505"/>
                <w:w w:val="95"/>
                <w:sz w:val="14"/>
              </w:rPr>
              <w:t>Б</w:t>
            </w:r>
            <w:r w:rsidRPr="00CD6D92">
              <w:rPr>
                <w:color w:val="050505"/>
                <w:spacing w:val="18"/>
                <w:w w:val="95"/>
                <w:sz w:val="14"/>
              </w:rPr>
              <w:t xml:space="preserve"> </w:t>
            </w:r>
            <w:r w:rsidRPr="00CD6D92">
              <w:rPr>
                <w:color w:val="181818"/>
                <w:w w:val="95"/>
                <w:sz w:val="14"/>
              </w:rPr>
              <w:t>БЕЛ</w:t>
            </w:r>
            <w:r w:rsidRPr="00CD6D92">
              <w:rPr>
                <w:color w:val="0F0F0F"/>
                <w:w w:val="95"/>
                <w:sz w:val="14"/>
              </w:rPr>
              <w:t>Ы</w:t>
            </w:r>
            <w:r w:rsidRPr="00CD6D92">
              <w:rPr>
                <w:w w:val="95"/>
                <w:sz w:val="14"/>
              </w:rPr>
              <w:t>Н</w:t>
            </w:r>
            <w:r w:rsidRPr="00CD6D92">
              <w:rPr>
                <w:spacing w:val="31"/>
                <w:w w:val="95"/>
                <w:sz w:val="14"/>
              </w:rPr>
              <w:t xml:space="preserve"> </w:t>
            </w:r>
            <w:r w:rsidRPr="00CD6D92">
              <w:rPr>
                <w:color w:val="4F4F4F"/>
                <w:w w:val="95"/>
                <w:sz w:val="14"/>
              </w:rPr>
              <w:t>1</w:t>
            </w:r>
            <w:r w:rsidRPr="00CD6D92">
              <w:rPr>
                <w:color w:val="4F4F4F"/>
                <w:spacing w:val="46"/>
                <w:sz w:val="14"/>
              </w:rPr>
              <w:t xml:space="preserve"> </w:t>
            </w:r>
            <w:r w:rsidRPr="00CD6D92">
              <w:rPr>
                <w:color w:val="2D2D2D"/>
                <w:w w:val="95"/>
                <w:sz w:val="14"/>
              </w:rPr>
              <w:t>сорт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55" w:right="2"/>
              <w:jc w:val="center"/>
              <w:rPr>
                <w:sz w:val="14"/>
              </w:rPr>
            </w:pPr>
            <w:r w:rsidRPr="00CD6D92">
              <w:rPr>
                <w:color w:val="3F3F3F"/>
                <w:sz w:val="14"/>
              </w:rPr>
              <w:t>30</w:t>
            </w: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right="117"/>
              <w:jc w:val="right"/>
              <w:rPr>
                <w:sz w:val="14"/>
              </w:rPr>
            </w:pPr>
            <w:r w:rsidRPr="00CD6D92">
              <w:rPr>
                <w:color w:val="181818"/>
                <w:sz w:val="14"/>
              </w:rPr>
              <w:t>2,280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157"/>
              <w:rPr>
                <w:sz w:val="14"/>
              </w:rPr>
            </w:pPr>
            <w:r w:rsidRPr="00CD6D92">
              <w:rPr>
                <w:color w:val="3F3F3F"/>
                <w:w w:val="95"/>
                <w:sz w:val="14"/>
              </w:rPr>
              <w:t>0,</w:t>
            </w:r>
            <w:r w:rsidRPr="00CD6D92">
              <w:rPr>
                <w:color w:val="3F3F3F"/>
                <w:spacing w:val="-23"/>
                <w:w w:val="95"/>
                <w:sz w:val="14"/>
              </w:rPr>
              <w:t xml:space="preserve"> </w:t>
            </w:r>
            <w:r w:rsidRPr="00CD6D92">
              <w:rPr>
                <w:color w:val="343434"/>
                <w:w w:val="95"/>
                <w:sz w:val="14"/>
              </w:rPr>
              <w:t>240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171"/>
              <w:rPr>
                <w:sz w:val="14"/>
              </w:rPr>
            </w:pPr>
            <w:r w:rsidRPr="00CD6D92">
              <w:rPr>
                <w:color w:val="161616"/>
                <w:sz w:val="14"/>
              </w:rPr>
              <w:t>14,760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line="156" w:lineRule="exact"/>
              <w:ind w:right="1"/>
              <w:jc w:val="right"/>
              <w:rPr>
                <w:sz w:val="15"/>
              </w:rPr>
            </w:pPr>
            <w:r w:rsidRPr="00CD6D92">
              <w:rPr>
                <w:color w:val="2B2B2B"/>
                <w:sz w:val="15"/>
              </w:rPr>
              <w:t>71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tabs>
                <w:tab w:val="left" w:pos="1140"/>
              </w:tabs>
              <w:spacing w:line="162" w:lineRule="exact"/>
              <w:ind w:left="424"/>
              <w:rPr>
                <w:sz w:val="15"/>
              </w:rPr>
            </w:pPr>
            <w:r w:rsidRPr="00CD6D92">
              <w:rPr>
                <w:color w:val="262626"/>
                <w:spacing w:val="-1"/>
                <w:w w:val="90"/>
                <w:sz w:val="15"/>
              </w:rPr>
              <w:t>0,</w:t>
            </w:r>
            <w:r w:rsidRPr="00CD6D92">
              <w:rPr>
                <w:color w:val="262626"/>
                <w:spacing w:val="-25"/>
                <w:w w:val="90"/>
                <w:sz w:val="15"/>
              </w:rPr>
              <w:t xml:space="preserve"> </w:t>
            </w:r>
            <w:r w:rsidRPr="00CD6D92">
              <w:rPr>
                <w:color w:val="383838"/>
                <w:spacing w:val="-1"/>
                <w:w w:val="90"/>
                <w:sz w:val="15"/>
              </w:rPr>
              <w:t>033</w:t>
            </w:r>
            <w:r w:rsidRPr="00CD6D92">
              <w:rPr>
                <w:color w:val="383838"/>
                <w:spacing w:val="-1"/>
                <w:w w:val="90"/>
                <w:sz w:val="15"/>
              </w:rPr>
              <w:tab/>
            </w:r>
            <w:r w:rsidRPr="00CD6D92">
              <w:rPr>
                <w:color w:val="0A1D28"/>
                <w:w w:val="55"/>
                <w:position w:val="-4"/>
                <w:sz w:val="15"/>
              </w:rPr>
              <w:t>i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16" w:right="6"/>
              <w:jc w:val="center"/>
              <w:rPr>
                <w:sz w:val="14"/>
              </w:rPr>
            </w:pPr>
            <w:r w:rsidRPr="00CD6D92">
              <w:rPr>
                <w:color w:val="3B3B3B"/>
                <w:sz w:val="14"/>
              </w:rPr>
              <w:t>0,3Э0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66" w:right="58"/>
              <w:jc w:val="center"/>
              <w:rPr>
                <w:sz w:val="14"/>
              </w:rPr>
            </w:pPr>
            <w:r w:rsidRPr="00CD6D92">
              <w:rPr>
                <w:color w:val="3B3B3B"/>
                <w:sz w:val="14"/>
              </w:rPr>
              <w:t>6,000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right="167"/>
              <w:jc w:val="right"/>
              <w:rPr>
                <w:sz w:val="14"/>
              </w:rPr>
            </w:pPr>
            <w:r w:rsidRPr="00CD6D92">
              <w:rPr>
                <w:color w:val="464646"/>
                <w:sz w:val="14"/>
              </w:rPr>
              <w:t>19,500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188"/>
              <w:rPr>
                <w:sz w:val="14"/>
              </w:rPr>
            </w:pPr>
            <w:r w:rsidRPr="00CD6D92">
              <w:rPr>
                <w:color w:val="1D1D1D"/>
                <w:sz w:val="14"/>
              </w:rPr>
              <w:t>4,200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right="171"/>
              <w:jc w:val="right"/>
              <w:rPr>
                <w:sz w:val="14"/>
              </w:rPr>
            </w:pPr>
            <w:r w:rsidRPr="00CD6D92">
              <w:rPr>
                <w:color w:val="484848"/>
                <w:sz w:val="14"/>
              </w:rPr>
              <w:t>0,330</w:t>
            </w:r>
          </w:p>
        </w:tc>
      </w:tr>
      <w:tr w:rsidR="000C4A48" w:rsidTr="00AF3A56">
        <w:trPr>
          <w:trHeight w:val="177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rPr>
                <w:sz w:val="10"/>
              </w:rPr>
            </w:pP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63"/>
              <w:rPr>
                <w:sz w:val="14"/>
              </w:rPr>
            </w:pPr>
            <w:r w:rsidRPr="00CD6D92">
              <w:rPr>
                <w:sz w:val="14"/>
              </w:rPr>
              <w:t>ХЛЕ</w:t>
            </w:r>
            <w:r w:rsidRPr="00CD6D92">
              <w:rPr>
                <w:spacing w:val="-20"/>
                <w:sz w:val="14"/>
              </w:rPr>
              <w:t xml:space="preserve"> </w:t>
            </w:r>
            <w:r w:rsidRPr="00CD6D92">
              <w:rPr>
                <w:color w:val="212121"/>
                <w:sz w:val="14"/>
              </w:rPr>
              <w:t>Б</w:t>
            </w:r>
            <w:r w:rsidRPr="00CD6D92">
              <w:rPr>
                <w:color w:val="212121"/>
                <w:spacing w:val="22"/>
                <w:sz w:val="14"/>
              </w:rPr>
              <w:t xml:space="preserve"> </w:t>
            </w:r>
            <w:r w:rsidRPr="00CD6D92">
              <w:rPr>
                <w:color w:val="0A0A0A"/>
                <w:sz w:val="14"/>
              </w:rPr>
              <w:t>СЕ</w:t>
            </w:r>
            <w:r w:rsidRPr="00CD6D92">
              <w:rPr>
                <w:color w:val="070707"/>
                <w:sz w:val="14"/>
              </w:rPr>
              <w:t>ЛЬСКИЙ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56" w:right="2"/>
              <w:jc w:val="center"/>
              <w:rPr>
                <w:sz w:val="14"/>
              </w:rPr>
            </w:pPr>
            <w:r w:rsidRPr="00CD6D92">
              <w:rPr>
                <w:color w:val="232323"/>
                <w:sz w:val="14"/>
              </w:rPr>
              <w:t>20</w:t>
            </w: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235"/>
              <w:rPr>
                <w:sz w:val="14"/>
              </w:rPr>
            </w:pPr>
            <w:r w:rsidRPr="00CD6D92">
              <w:rPr>
                <w:color w:val="4B4B4B"/>
                <w:w w:val="90"/>
                <w:sz w:val="14"/>
              </w:rPr>
              <w:t>1,</w:t>
            </w:r>
            <w:r w:rsidRPr="00CD6D92">
              <w:rPr>
                <w:color w:val="4B4B4B"/>
                <w:spacing w:val="-22"/>
                <w:w w:val="90"/>
                <w:sz w:val="14"/>
              </w:rPr>
              <w:t xml:space="preserve"> </w:t>
            </w:r>
            <w:r w:rsidRPr="00CD6D92">
              <w:rPr>
                <w:color w:val="363636"/>
                <w:w w:val="90"/>
                <w:sz w:val="14"/>
              </w:rPr>
              <w:t>3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213" w:right="235"/>
              <w:jc w:val="center"/>
              <w:rPr>
                <w:sz w:val="14"/>
              </w:rPr>
            </w:pPr>
            <w:r w:rsidRPr="00CD6D92">
              <w:rPr>
                <w:color w:val="444444"/>
                <w:sz w:val="14"/>
              </w:rPr>
              <w:t>0,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58"/>
              <w:jc w:val="center"/>
              <w:rPr>
                <w:sz w:val="14"/>
              </w:rPr>
            </w:pPr>
            <w:r w:rsidRPr="00CD6D92">
              <w:rPr>
                <w:color w:val="595959"/>
                <w:w w:val="87"/>
                <w:sz w:val="14"/>
              </w:rPr>
              <w:t>7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line="157" w:lineRule="exact"/>
              <w:ind w:right="21"/>
              <w:jc w:val="right"/>
              <w:rPr>
                <w:rFonts w:ascii="Arial Narrow"/>
                <w:sz w:val="20"/>
              </w:rPr>
            </w:pPr>
            <w:r w:rsidRPr="00CD6D92">
              <w:rPr>
                <w:rFonts w:ascii="Arial Narrow"/>
                <w:color w:val="131313"/>
                <w:w w:val="95"/>
                <w:sz w:val="20"/>
              </w:rPr>
              <w:t>3*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tabs>
                <w:tab w:val="left" w:pos="1173"/>
              </w:tabs>
              <w:spacing w:line="157" w:lineRule="exact"/>
              <w:ind w:left="463"/>
              <w:rPr>
                <w:rFonts w:ascii="Arial Narrow"/>
                <w:sz w:val="20"/>
              </w:rPr>
            </w:pPr>
            <w:r w:rsidRPr="00CD6D92">
              <w:rPr>
                <w:rFonts w:ascii="Arial Narrow"/>
                <w:color w:val="212121"/>
                <w:w w:val="95"/>
                <w:sz w:val="20"/>
              </w:rPr>
              <w:t>o,oz</w:t>
            </w:r>
            <w:r w:rsidRPr="00CD6D92">
              <w:rPr>
                <w:rFonts w:ascii="Arial Narrow"/>
                <w:color w:val="212121"/>
                <w:w w:val="95"/>
                <w:sz w:val="20"/>
              </w:rPr>
              <w:tab/>
            </w:r>
            <w:r w:rsidRPr="00CD6D92">
              <w:rPr>
                <w:rFonts w:ascii="Arial Narrow"/>
                <w:color w:val="758595"/>
                <w:w w:val="95"/>
                <w:position w:val="-2"/>
                <w:sz w:val="20"/>
              </w:rPr>
              <w:t>I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rPr>
                <w:sz w:val="10"/>
              </w:rPr>
            </w:pP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53" w:right="71"/>
              <w:jc w:val="center"/>
              <w:rPr>
                <w:sz w:val="15"/>
              </w:rPr>
            </w:pPr>
            <w:r w:rsidRPr="00CD6D92">
              <w:rPr>
                <w:color w:val="3F3F3F"/>
                <w:sz w:val="15"/>
              </w:rPr>
              <w:t>02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48" w:right="59"/>
              <w:jc w:val="center"/>
              <w:rPr>
                <w:sz w:val="15"/>
              </w:rPr>
            </w:pPr>
            <w:r w:rsidRPr="00CD6D92">
              <w:rPr>
                <w:sz w:val="15"/>
              </w:rPr>
              <w:t>47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244"/>
              <w:rPr>
                <w:sz w:val="15"/>
              </w:rPr>
            </w:pPr>
            <w:r w:rsidRPr="00CD6D92">
              <w:rPr>
                <w:color w:val="181818"/>
                <w:sz w:val="15"/>
              </w:rPr>
              <w:t>21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47" w:right="59"/>
              <w:jc w:val="center"/>
              <w:rPr>
                <w:sz w:val="15"/>
              </w:rPr>
            </w:pPr>
            <w:r w:rsidRPr="00CD6D92">
              <w:rPr>
                <w:color w:val="444444"/>
                <w:w w:val="95"/>
                <w:sz w:val="15"/>
              </w:rPr>
              <w:t>6.3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right="206"/>
              <w:jc w:val="right"/>
              <w:rPr>
                <w:sz w:val="15"/>
              </w:rPr>
            </w:pPr>
            <w:r w:rsidRPr="00CD6D92">
              <w:rPr>
                <w:color w:val="232323"/>
                <w:sz w:val="15"/>
              </w:rPr>
              <w:t>0.52</w:t>
            </w:r>
          </w:p>
        </w:tc>
      </w:tr>
      <w:tr w:rsidR="000C4A48" w:rsidTr="00AF3A56">
        <w:trPr>
          <w:trHeight w:val="186"/>
        </w:trPr>
        <w:tc>
          <w:tcPr>
            <w:tcW w:w="845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3279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-15"/>
              <w:jc w:val="right"/>
              <w:rPr>
                <w:sz w:val="14"/>
              </w:rPr>
            </w:pPr>
            <w:r w:rsidRPr="00CD6D92">
              <w:rPr>
                <w:color w:val="0E0E0E"/>
                <w:w w:val="115"/>
                <w:sz w:val="14"/>
              </w:rPr>
              <w:t>Итого:</w:t>
            </w:r>
          </w:p>
        </w:tc>
        <w:tc>
          <w:tcPr>
            <w:tcW w:w="663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634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right="93"/>
              <w:jc w:val="right"/>
              <w:rPr>
                <w:sz w:val="14"/>
              </w:rPr>
            </w:pPr>
            <w:r w:rsidRPr="00CD6D92">
              <w:rPr>
                <w:color w:val="0E0E0E"/>
                <w:sz w:val="14"/>
              </w:rPr>
              <w:t>19,</w:t>
            </w:r>
            <w:r w:rsidRPr="00CD6D92">
              <w:rPr>
                <w:color w:val="0E0E0E"/>
                <w:spacing w:val="-7"/>
                <w:sz w:val="14"/>
              </w:rPr>
              <w:t xml:space="preserve"> </w:t>
            </w:r>
            <w:r w:rsidRPr="00CD6D92">
              <w:rPr>
                <w:color w:val="131313"/>
                <w:sz w:val="14"/>
              </w:rPr>
              <w:t>20</w:t>
            </w:r>
          </w:p>
        </w:tc>
        <w:tc>
          <w:tcPr>
            <w:tcW w:w="620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140"/>
              <w:rPr>
                <w:sz w:val="14"/>
              </w:rPr>
            </w:pPr>
            <w:r w:rsidRPr="00CD6D92">
              <w:rPr>
                <w:color w:val="0C0C0C"/>
                <w:w w:val="110"/>
                <w:sz w:val="14"/>
              </w:rPr>
              <w:t>20,25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180"/>
              <w:rPr>
                <w:sz w:val="14"/>
              </w:rPr>
            </w:pPr>
            <w:r w:rsidRPr="00CD6D92">
              <w:rPr>
                <w:color w:val="0C0C0C"/>
                <w:w w:val="110"/>
                <w:sz w:val="14"/>
              </w:rPr>
              <w:t>79,93</w:t>
            </w:r>
          </w:p>
        </w:tc>
        <w:tc>
          <w:tcPr>
            <w:tcW w:w="831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199"/>
              <w:rPr>
                <w:sz w:val="14"/>
              </w:rPr>
            </w:pPr>
            <w:r w:rsidRPr="00CD6D92">
              <w:rPr>
                <w:color w:val="0C0C0C"/>
                <w:w w:val="105"/>
                <w:sz w:val="14"/>
              </w:rPr>
              <w:t>581,00</w:t>
            </w:r>
          </w:p>
        </w:tc>
        <w:tc>
          <w:tcPr>
            <w:tcW w:w="2242" w:type="dxa"/>
          </w:tcPr>
          <w:p w:rsidR="000C4A48" w:rsidRPr="00CD6D92" w:rsidRDefault="000C4A48" w:rsidP="00AF3A56">
            <w:pPr>
              <w:pStyle w:val="TableParagraph"/>
              <w:tabs>
                <w:tab w:val="left" w:pos="1484"/>
              </w:tabs>
              <w:spacing w:line="167" w:lineRule="exact"/>
              <w:ind w:left="404"/>
              <w:rPr>
                <w:rFonts w:ascii="Courier New"/>
                <w:b/>
                <w:sz w:val="17"/>
              </w:rPr>
            </w:pPr>
            <w:r w:rsidRPr="00CD6D92">
              <w:rPr>
                <w:w w:val="95"/>
                <w:sz w:val="16"/>
              </w:rPr>
              <w:t>0,308</w:t>
            </w:r>
            <w:r w:rsidRPr="00CD6D92">
              <w:rPr>
                <w:w w:val="95"/>
                <w:sz w:val="16"/>
              </w:rPr>
              <w:tab/>
            </w:r>
            <w:r w:rsidRPr="00CD6D92">
              <w:rPr>
                <w:rFonts w:ascii="Courier New"/>
                <w:b/>
                <w:color w:val="0A0A0A"/>
                <w:w w:val="95"/>
                <w:sz w:val="17"/>
              </w:rPr>
              <w:t>56.505</w:t>
            </w:r>
          </w:p>
        </w:tc>
        <w:tc>
          <w:tcPr>
            <w:tcW w:w="1076" w:type="dxa"/>
          </w:tcPr>
          <w:p w:rsidR="000C4A48" w:rsidRPr="00CD6D92" w:rsidRDefault="000C4A48" w:rsidP="00AF3A56">
            <w:pPr>
              <w:pStyle w:val="TableParagraph"/>
              <w:spacing w:line="134" w:lineRule="exact"/>
              <w:ind w:left="386"/>
              <w:rPr>
                <w:sz w:val="13"/>
              </w:rPr>
            </w:pPr>
            <w:r w:rsidRPr="00CD6D92">
              <w:rPr>
                <w:noProof/>
                <w:position w:val="-2"/>
                <w:sz w:val="13"/>
                <w:lang w:eastAsia="ru-RU"/>
              </w:rPr>
              <w:pict>
                <v:shape id="image37.png" o:spid="_x0000_i1040" type="#_x0000_t75" style="width:14.25pt;height:6.75pt;visibility:visible">
                  <v:imagedata r:id="rId31" o:title=""/>
                </v:shape>
              </w:pict>
            </w:r>
          </w:p>
        </w:tc>
        <w:tc>
          <w:tcPr>
            <w:tcW w:w="942" w:type="dxa"/>
          </w:tcPr>
          <w:p w:rsidR="000C4A48" w:rsidRPr="00CD6D92" w:rsidRDefault="000C4A48" w:rsidP="00AF3A56">
            <w:pPr>
              <w:pStyle w:val="TableParagraph"/>
              <w:spacing w:line="161" w:lineRule="exact"/>
              <w:ind w:left="53" w:right="60"/>
              <w:jc w:val="center"/>
              <w:rPr>
                <w:sz w:val="17"/>
              </w:rPr>
            </w:pPr>
            <w:r w:rsidRPr="00CD6D92">
              <w:rPr>
                <w:color w:val="080808"/>
                <w:w w:val="95"/>
                <w:sz w:val="17"/>
              </w:rPr>
              <w:t>6,443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61" w:lineRule="exact"/>
              <w:ind w:left="44" w:right="59"/>
              <w:jc w:val="center"/>
              <w:rPr>
                <w:sz w:val="17"/>
              </w:rPr>
            </w:pPr>
            <w:r w:rsidRPr="00CD6D92">
              <w:rPr>
                <w:color w:val="080808"/>
                <w:w w:val="95"/>
                <w:sz w:val="17"/>
              </w:rPr>
              <w:t>132,7Э</w:t>
            </w:r>
          </w:p>
        </w:tc>
        <w:tc>
          <w:tcPr>
            <w:tcW w:w="779" w:type="dxa"/>
          </w:tcPr>
          <w:p w:rsidR="000C4A48" w:rsidRPr="00CD6D92" w:rsidRDefault="000C4A48" w:rsidP="00AF3A56">
            <w:pPr>
              <w:pStyle w:val="TableParagraph"/>
              <w:spacing w:line="161" w:lineRule="exact"/>
              <w:ind w:right="115"/>
              <w:jc w:val="right"/>
              <w:rPr>
                <w:sz w:val="17"/>
              </w:rPr>
            </w:pPr>
            <w:r w:rsidRPr="00CD6D92">
              <w:rPr>
                <w:spacing w:val="-1"/>
                <w:sz w:val="17"/>
              </w:rPr>
              <w:t>267,498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61" w:lineRule="exact"/>
              <w:ind w:right="146"/>
              <w:jc w:val="right"/>
              <w:rPr>
                <w:sz w:val="17"/>
              </w:rPr>
            </w:pPr>
            <w:r w:rsidRPr="00CD6D92">
              <w:rPr>
                <w:w w:val="95"/>
                <w:sz w:val="17"/>
              </w:rPr>
              <w:t>84,117</w:t>
            </w:r>
          </w:p>
        </w:tc>
        <w:tc>
          <w:tcPr>
            <w:tcW w:w="673" w:type="dxa"/>
          </w:tcPr>
          <w:p w:rsidR="000C4A48" w:rsidRPr="00CD6D92" w:rsidRDefault="000C4A48" w:rsidP="00AF3A56">
            <w:pPr>
              <w:pStyle w:val="TableParagraph"/>
              <w:spacing w:line="161" w:lineRule="exact"/>
              <w:ind w:right="163"/>
              <w:jc w:val="right"/>
              <w:rPr>
                <w:sz w:val="17"/>
              </w:rPr>
            </w:pPr>
            <w:r w:rsidRPr="00CD6D92">
              <w:rPr>
                <w:sz w:val="17"/>
              </w:rPr>
              <w:t>5,214</w:t>
            </w:r>
          </w:p>
        </w:tc>
      </w:tr>
    </w:tbl>
    <w:p w:rsidR="000C4A48" w:rsidRDefault="000C4A48" w:rsidP="00D76247">
      <w:pPr>
        <w:spacing w:line="161" w:lineRule="exact"/>
        <w:jc w:val="right"/>
        <w:rPr>
          <w:sz w:val="17"/>
        </w:rPr>
        <w:sectPr w:rsidR="000C4A48">
          <w:pgSz w:w="16840" w:h="11900" w:orient="landscape"/>
          <w:pgMar w:top="1100" w:right="820" w:bottom="280" w:left="860" w:header="720" w:footer="720" w:gutter="0"/>
          <w:cols w:space="720"/>
        </w:sectPr>
      </w:pPr>
      <w:r>
        <w:rPr>
          <w:sz w:val="17"/>
        </w:rPr>
        <w:t>Свеклы отварной</w:t>
      </w:r>
    </w:p>
    <w:tbl>
      <w:tblPr>
        <w:tblW w:w="0" w:type="auto"/>
        <w:tblInd w:w="121" w:type="dxa"/>
        <w:tblBorders>
          <w:top w:val="single" w:sz="6" w:space="0" w:color="4F4F4F"/>
          <w:left w:val="single" w:sz="6" w:space="0" w:color="4F4F4F"/>
          <w:bottom w:val="single" w:sz="6" w:space="0" w:color="4F4F4F"/>
          <w:right w:val="single" w:sz="6" w:space="0" w:color="4F4F4F"/>
          <w:insideH w:val="single" w:sz="6" w:space="0" w:color="4F4F4F"/>
          <w:insideV w:val="single" w:sz="6" w:space="0" w:color="4F4F4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0"/>
        <w:gridCol w:w="713"/>
        <w:gridCol w:w="3269"/>
        <w:gridCol w:w="648"/>
        <w:gridCol w:w="653"/>
        <w:gridCol w:w="615"/>
        <w:gridCol w:w="711"/>
        <w:gridCol w:w="836"/>
        <w:gridCol w:w="1172"/>
        <w:gridCol w:w="1052"/>
        <w:gridCol w:w="1081"/>
        <w:gridCol w:w="951"/>
        <w:gridCol w:w="735"/>
        <w:gridCol w:w="769"/>
        <w:gridCol w:w="731"/>
        <w:gridCol w:w="412"/>
        <w:gridCol w:w="268"/>
      </w:tblGrid>
      <w:tr w:rsidR="000C4A48" w:rsidTr="00AF3A56">
        <w:trPr>
          <w:trHeight w:val="196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13903" w:type="dxa"/>
            <w:gridSpan w:val="15"/>
          </w:tcPr>
          <w:p w:rsidR="000C4A48" w:rsidRPr="00CD6D92" w:rsidRDefault="000C4A48" w:rsidP="00AF3A56">
            <w:pPr>
              <w:pStyle w:val="TableParagraph"/>
              <w:rPr>
                <w:sz w:val="18"/>
                <w:szCs w:val="18"/>
              </w:rPr>
            </w:pPr>
            <w:r w:rsidRPr="00CD6D92">
              <w:rPr>
                <w:sz w:val="16"/>
                <w:szCs w:val="16"/>
              </w:rPr>
              <w:t xml:space="preserve">             </w:t>
            </w:r>
            <w:r w:rsidRPr="00CD6D92">
              <w:rPr>
                <w:sz w:val="18"/>
                <w:szCs w:val="18"/>
              </w:rPr>
              <w:t>4 день</w:t>
            </w:r>
          </w:p>
        </w:tc>
      </w:tr>
      <w:tr w:rsidR="000C4A48" w:rsidTr="00AF3A56">
        <w:trPr>
          <w:trHeight w:val="181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line="150" w:lineRule="exact"/>
              <w:ind w:left="66"/>
              <w:rPr>
                <w:sz w:val="19"/>
              </w:rPr>
            </w:pPr>
            <w:r w:rsidRPr="00CD6D92">
              <w:rPr>
                <w:color w:val="111111"/>
                <w:w w:val="95"/>
                <w:sz w:val="19"/>
              </w:rPr>
              <w:t>ФРУКТЫ свежие (Апельсин)</w: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100" w:right="6"/>
              <w:jc w:val="center"/>
              <w:rPr>
                <w:sz w:val="14"/>
              </w:rPr>
            </w:pPr>
            <w:r w:rsidRPr="00CD6D92">
              <w:rPr>
                <w:color w:val="3B3B3B"/>
                <w:sz w:val="14"/>
              </w:rPr>
              <w:t>100</w:t>
            </w: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73" w:right="14"/>
              <w:jc w:val="center"/>
              <w:rPr>
                <w:sz w:val="14"/>
              </w:rPr>
            </w:pPr>
            <w:r w:rsidRPr="00CD6D92">
              <w:rPr>
                <w:color w:val="494949"/>
                <w:sz w:val="14"/>
              </w:rPr>
              <w:t>0.300</w:t>
            </w: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91" w:right="14"/>
              <w:jc w:val="center"/>
              <w:rPr>
                <w:sz w:val="14"/>
              </w:rPr>
            </w:pPr>
            <w:r w:rsidRPr="00CD6D92">
              <w:rPr>
                <w:color w:val="181818"/>
                <w:sz w:val="14"/>
              </w:rPr>
              <w:t>0.400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201"/>
              <w:rPr>
                <w:sz w:val="14"/>
              </w:rPr>
            </w:pPr>
            <w:r w:rsidRPr="00CD6D92">
              <w:rPr>
                <w:color w:val="313131"/>
                <w:sz w:val="14"/>
              </w:rPr>
              <w:t>8.100</w:t>
            </w: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right="-15"/>
              <w:jc w:val="right"/>
              <w:rPr>
                <w:sz w:val="14"/>
              </w:rPr>
            </w:pPr>
            <w:r w:rsidRPr="00CD6D92">
              <w:rPr>
                <w:color w:val="282828"/>
                <w:sz w:val="14"/>
              </w:rPr>
              <w:t>40</w:t>
            </w: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367" w:right="294"/>
              <w:jc w:val="center"/>
              <w:rPr>
                <w:sz w:val="14"/>
              </w:rPr>
            </w:pPr>
            <w:r w:rsidRPr="00CD6D92">
              <w:rPr>
                <w:color w:val="212121"/>
                <w:sz w:val="14"/>
              </w:rPr>
              <w:t>0,030</w:t>
            </w: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spacing w:line="137" w:lineRule="exact"/>
              <w:ind w:left="355"/>
              <w:rPr>
                <w:rFonts w:ascii="Arial Narrow"/>
                <w:sz w:val="15"/>
              </w:rPr>
            </w:pPr>
            <w:r w:rsidRPr="00CD6D92">
              <w:rPr>
                <w:rFonts w:ascii="Arial Narrow"/>
                <w:color w:val="1A1A1A"/>
                <w:w w:val="110"/>
                <w:sz w:val="15"/>
              </w:rPr>
              <w:t>10,000</w:t>
            </w: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248" w:right="190"/>
              <w:jc w:val="center"/>
              <w:rPr>
                <w:sz w:val="14"/>
              </w:rPr>
            </w:pPr>
            <w:r w:rsidRPr="00CD6D92">
              <w:rPr>
                <w:color w:val="1A1A1A"/>
                <w:sz w:val="14"/>
              </w:rPr>
              <w:t>0,020</w:t>
            </w: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right="103"/>
              <w:jc w:val="right"/>
              <w:rPr>
                <w:sz w:val="14"/>
              </w:rPr>
            </w:pPr>
            <w:r w:rsidRPr="00CD6D92">
              <w:rPr>
                <w:color w:val="383838"/>
                <w:sz w:val="14"/>
              </w:rPr>
              <w:t>16,000</w:t>
            </w: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70" w:right="13"/>
              <w:jc w:val="center"/>
              <w:rPr>
                <w:sz w:val="14"/>
              </w:rPr>
            </w:pPr>
            <w:r w:rsidRPr="00CD6D92">
              <w:rPr>
                <w:color w:val="0C0C0C"/>
                <w:sz w:val="14"/>
              </w:rPr>
              <w:t>11,000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66" w:right="1"/>
              <w:jc w:val="center"/>
              <w:rPr>
                <w:sz w:val="14"/>
              </w:rPr>
            </w:pPr>
            <w:r w:rsidRPr="00CD6D92">
              <w:rPr>
                <w:color w:val="343434"/>
                <w:sz w:val="14"/>
              </w:rPr>
              <w:t>9.000</w:t>
            </w: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162"/>
              <w:rPr>
                <w:sz w:val="14"/>
              </w:rPr>
            </w:pPr>
            <w:r w:rsidRPr="00CD6D92">
              <w:rPr>
                <w:color w:val="0F0F0F"/>
                <w:w w:val="105"/>
                <w:sz w:val="14"/>
              </w:rPr>
              <w:t>2.200</w:t>
            </w:r>
          </w:p>
        </w:tc>
      </w:tr>
      <w:tr w:rsidR="000C4A48" w:rsidTr="00AF3A56">
        <w:trPr>
          <w:trHeight w:val="147"/>
        </w:trPr>
        <w:tc>
          <w:tcPr>
            <w:tcW w:w="180" w:type="dxa"/>
            <w:vMerge w:val="restart"/>
            <w:tcBorders>
              <w:right w:val="nil"/>
            </w:tcBorders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13" w:type="dxa"/>
            <w:tcBorders>
              <w:left w:val="nil"/>
              <w:bottom w:val="single" w:sz="12" w:space="0" w:color="5B5B5B"/>
            </w:tcBorders>
          </w:tcPr>
          <w:p w:rsidR="000C4A48" w:rsidRPr="00CD6D92" w:rsidRDefault="000C4A48" w:rsidP="00AF3A56">
            <w:pPr>
              <w:pStyle w:val="TableParagraph"/>
              <w:rPr>
                <w:sz w:val="8"/>
              </w:rPr>
            </w:pPr>
          </w:p>
        </w:tc>
        <w:tc>
          <w:tcPr>
            <w:tcW w:w="3269" w:type="dxa"/>
            <w:tcBorders>
              <w:bottom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spacing w:line="128" w:lineRule="exact"/>
              <w:ind w:left="56"/>
              <w:rPr>
                <w:sz w:val="20"/>
                <w:szCs w:val="20"/>
              </w:rPr>
            </w:pPr>
            <w:r w:rsidRPr="00CD6D92">
              <w:rPr>
                <w:sz w:val="20"/>
                <w:szCs w:val="20"/>
              </w:rPr>
              <w:t>Салат морковный</w:t>
            </w:r>
          </w:p>
        </w:tc>
        <w:tc>
          <w:tcPr>
            <w:tcW w:w="648" w:type="dxa"/>
            <w:tcBorders>
              <w:bottom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spacing w:line="128" w:lineRule="exact"/>
              <w:ind w:left="94" w:right="6"/>
              <w:jc w:val="center"/>
              <w:rPr>
                <w:sz w:val="14"/>
              </w:rPr>
            </w:pPr>
            <w:r w:rsidRPr="00CD6D92">
              <w:rPr>
                <w:color w:val="3F3F3F"/>
                <w:sz w:val="14"/>
              </w:rPr>
              <w:t>60</w:t>
            </w:r>
          </w:p>
        </w:tc>
        <w:tc>
          <w:tcPr>
            <w:tcW w:w="653" w:type="dxa"/>
            <w:tcBorders>
              <w:bottom w:val="single" w:sz="12" w:space="0" w:color="3B3B3B"/>
            </w:tcBorders>
          </w:tcPr>
          <w:p w:rsidR="000C4A48" w:rsidRPr="00CD6D92" w:rsidRDefault="000C4A48" w:rsidP="00AF3A56">
            <w:pPr>
              <w:pStyle w:val="TableParagraph"/>
              <w:spacing w:line="128" w:lineRule="exact"/>
              <w:ind w:left="73" w:right="11"/>
              <w:jc w:val="center"/>
              <w:rPr>
                <w:sz w:val="14"/>
              </w:rPr>
            </w:pPr>
            <w:r w:rsidRPr="00CD6D92">
              <w:rPr>
                <w:color w:val="2A2A2A"/>
                <w:sz w:val="14"/>
              </w:rPr>
              <w:t>0,632</w:t>
            </w:r>
          </w:p>
        </w:tc>
        <w:tc>
          <w:tcPr>
            <w:tcW w:w="615" w:type="dxa"/>
            <w:vMerge w:val="restart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73" w:right="14"/>
              <w:jc w:val="center"/>
              <w:rPr>
                <w:sz w:val="14"/>
              </w:rPr>
            </w:pPr>
            <w:r w:rsidRPr="00CD6D92">
              <w:rPr>
                <w:color w:val="282828"/>
                <w:sz w:val="14"/>
              </w:rPr>
              <w:t>6,043</w:t>
            </w:r>
          </w:p>
          <w:p w:rsidR="000C4A48" w:rsidRPr="00CD6D92" w:rsidRDefault="000C4A48" w:rsidP="00AF3A56">
            <w:pPr>
              <w:pStyle w:val="TableParagraph"/>
              <w:spacing w:before="31"/>
              <w:ind w:left="8" w:right="-29"/>
              <w:jc w:val="center"/>
              <w:rPr>
                <w:sz w:val="15"/>
              </w:rPr>
            </w:pPr>
            <w:r w:rsidRPr="00CD6D92">
              <w:rPr>
                <w:color w:val="212121"/>
                <w:w w:val="185"/>
                <w:sz w:val="15"/>
              </w:rPr>
              <w:t>7300</w:t>
            </w:r>
          </w:p>
        </w:tc>
        <w:tc>
          <w:tcPr>
            <w:tcW w:w="711" w:type="dxa"/>
            <w:tcBorders>
              <w:bottom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spacing w:line="126" w:lineRule="exact"/>
              <w:ind w:left="205"/>
              <w:rPr>
                <w:sz w:val="14"/>
              </w:rPr>
            </w:pPr>
            <w:r w:rsidRPr="00CD6D92">
              <w:rPr>
                <w:color w:val="232323"/>
                <w:sz w:val="14"/>
              </w:rPr>
              <w:t>4,300</w:t>
            </w:r>
          </w:p>
        </w:tc>
        <w:tc>
          <w:tcPr>
            <w:tcW w:w="836" w:type="dxa"/>
            <w:tcBorders>
              <w:bottom w:val="single" w:sz="12" w:space="0" w:color="4B4B4B"/>
            </w:tcBorders>
          </w:tcPr>
          <w:p w:rsidR="000C4A48" w:rsidRPr="00CD6D92" w:rsidRDefault="000C4A48" w:rsidP="00AF3A56">
            <w:pPr>
              <w:pStyle w:val="TableParagraph"/>
              <w:spacing w:line="126" w:lineRule="exact"/>
              <w:ind w:right="5"/>
              <w:jc w:val="right"/>
              <w:rPr>
                <w:sz w:val="14"/>
              </w:rPr>
            </w:pPr>
            <w:r w:rsidRPr="00CD6D92">
              <w:rPr>
                <w:color w:val="232323"/>
                <w:sz w:val="14"/>
              </w:rPr>
              <w:t>74</w:t>
            </w:r>
          </w:p>
        </w:tc>
        <w:tc>
          <w:tcPr>
            <w:tcW w:w="1172" w:type="dxa"/>
            <w:tcBorders>
              <w:bottom w:val="single" w:sz="12" w:space="0" w:color="4B4B4B"/>
            </w:tcBorders>
          </w:tcPr>
          <w:p w:rsidR="000C4A48" w:rsidRPr="00CD6D92" w:rsidRDefault="000C4A48" w:rsidP="00AF3A56">
            <w:pPr>
              <w:pStyle w:val="TableParagraph"/>
              <w:spacing w:line="126" w:lineRule="exact"/>
              <w:ind w:left="367" w:right="305"/>
              <w:jc w:val="center"/>
              <w:rPr>
                <w:sz w:val="14"/>
              </w:rPr>
            </w:pPr>
            <w:r w:rsidRPr="00CD6D92">
              <w:rPr>
                <w:color w:val="2A2A2A"/>
                <w:sz w:val="14"/>
              </w:rPr>
              <w:t>0.029</w:t>
            </w:r>
          </w:p>
        </w:tc>
        <w:tc>
          <w:tcPr>
            <w:tcW w:w="1052" w:type="dxa"/>
            <w:tcBorders>
              <w:bottom w:val="single" w:sz="12" w:space="0" w:color="4F4F4F"/>
            </w:tcBorders>
          </w:tcPr>
          <w:p w:rsidR="000C4A48" w:rsidRPr="00CD6D92" w:rsidRDefault="000C4A48" w:rsidP="00AF3A56">
            <w:pPr>
              <w:pStyle w:val="TableParagraph"/>
              <w:spacing w:line="126" w:lineRule="exact"/>
              <w:ind w:left="383"/>
              <w:rPr>
                <w:sz w:val="15"/>
              </w:rPr>
            </w:pPr>
            <w:r w:rsidRPr="00CD6D92">
              <w:rPr>
                <w:color w:val="1C1C1C"/>
                <w:sz w:val="15"/>
              </w:rPr>
              <w:t>2,430</w:t>
            </w:r>
          </w:p>
        </w:tc>
        <w:tc>
          <w:tcPr>
            <w:tcW w:w="1081" w:type="dxa"/>
            <w:vMerge w:val="restart"/>
          </w:tcPr>
          <w:p w:rsidR="000C4A48" w:rsidRPr="00CD6D92" w:rsidRDefault="000C4A48" w:rsidP="00AF3A56">
            <w:pPr>
              <w:pStyle w:val="TableParagraph"/>
              <w:tabs>
                <w:tab w:val="left" w:pos="828"/>
              </w:tabs>
              <w:spacing w:line="142" w:lineRule="exact"/>
              <w:ind w:right="209"/>
              <w:jc w:val="right"/>
              <w:rPr>
                <w:sz w:val="15"/>
              </w:rPr>
            </w:pPr>
            <w:r w:rsidRPr="00CD6D92">
              <w:rPr>
                <w:color w:val="1C1C1C"/>
                <w:sz w:val="15"/>
                <w:u w:val="thick" w:color="575757"/>
              </w:rPr>
              <w:t xml:space="preserve"> </w:t>
            </w:r>
            <w:r w:rsidRPr="00CD6D92">
              <w:rPr>
                <w:color w:val="1C1C1C"/>
                <w:sz w:val="15"/>
                <w:u w:val="thick" w:color="575757"/>
              </w:rPr>
              <w:tab/>
            </w:r>
          </w:p>
          <w:p w:rsidR="000C4A48" w:rsidRPr="00CD6D92" w:rsidRDefault="000C4A48" w:rsidP="00AF3A56">
            <w:pPr>
              <w:pStyle w:val="TableParagraph"/>
              <w:spacing w:before="29"/>
              <w:ind w:right="291"/>
              <w:jc w:val="right"/>
              <w:rPr>
                <w:sz w:val="15"/>
              </w:rPr>
            </w:pPr>
            <w:r w:rsidRPr="00CD6D92">
              <w:rPr>
                <w:color w:val="2D2D2D"/>
                <w:sz w:val="15"/>
              </w:rPr>
              <w:t>48,000</w:t>
            </w:r>
          </w:p>
        </w:tc>
        <w:tc>
          <w:tcPr>
            <w:tcW w:w="951" w:type="dxa"/>
            <w:tcBorders>
              <w:bottom w:val="single" w:sz="12" w:space="0" w:color="4B4B4B"/>
            </w:tcBorders>
          </w:tcPr>
          <w:p w:rsidR="000C4A48" w:rsidRPr="00CD6D92" w:rsidRDefault="000C4A48" w:rsidP="00AF3A56">
            <w:pPr>
              <w:pStyle w:val="TableParagraph"/>
              <w:spacing w:line="128" w:lineRule="exact"/>
              <w:ind w:left="248" w:right="205"/>
              <w:jc w:val="center"/>
              <w:rPr>
                <w:sz w:val="14"/>
              </w:rPr>
            </w:pPr>
            <w:r w:rsidRPr="00CD6D92">
              <w:rPr>
                <w:color w:val="0A0A0A"/>
                <w:sz w:val="14"/>
              </w:rPr>
              <w:t>2.834</w:t>
            </w:r>
          </w:p>
        </w:tc>
        <w:tc>
          <w:tcPr>
            <w:tcW w:w="735" w:type="dxa"/>
            <w:tcBorders>
              <w:bottom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spacing w:line="128" w:lineRule="exact"/>
              <w:ind w:right="112"/>
              <w:jc w:val="right"/>
              <w:rPr>
                <w:sz w:val="14"/>
              </w:rPr>
            </w:pPr>
            <w:r w:rsidRPr="00CD6D92">
              <w:rPr>
                <w:color w:val="161616"/>
                <w:sz w:val="14"/>
              </w:rPr>
              <w:t>13.302</w:t>
            </w:r>
          </w:p>
        </w:tc>
        <w:tc>
          <w:tcPr>
            <w:tcW w:w="769" w:type="dxa"/>
            <w:tcBorders>
              <w:bottom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spacing w:line="128" w:lineRule="exact"/>
              <w:ind w:left="70" w:right="14"/>
              <w:jc w:val="center"/>
              <w:rPr>
                <w:sz w:val="14"/>
              </w:rPr>
            </w:pPr>
            <w:r w:rsidRPr="00CD6D92">
              <w:rPr>
                <w:color w:val="2D2D2D"/>
                <w:sz w:val="14"/>
              </w:rPr>
              <w:t>26,850</w:t>
            </w:r>
          </w:p>
        </w:tc>
        <w:tc>
          <w:tcPr>
            <w:tcW w:w="731" w:type="dxa"/>
            <w:vMerge w:val="restart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171" w:right="-15"/>
              <w:rPr>
                <w:sz w:val="14"/>
              </w:rPr>
            </w:pPr>
            <w:r w:rsidRPr="00CD6D92">
              <w:rPr>
                <w:color w:val="111111"/>
                <w:sz w:val="14"/>
                <w:u w:val="thick" w:color="4F4F4F"/>
              </w:rPr>
              <w:t>18,468</w:t>
            </w:r>
            <w:r w:rsidRPr="00CD6D92">
              <w:rPr>
                <w:color w:val="111111"/>
                <w:spacing w:val="15"/>
                <w:sz w:val="14"/>
                <w:u w:val="thick" w:color="4F4F4F"/>
              </w:rPr>
              <w:t xml:space="preserve"> </w:t>
            </w:r>
          </w:p>
          <w:p w:rsidR="000C4A48" w:rsidRPr="00CD6D92" w:rsidRDefault="000C4A48" w:rsidP="00AF3A56">
            <w:pPr>
              <w:pStyle w:val="TableParagraph"/>
              <w:spacing w:before="40"/>
              <w:ind w:left="-3"/>
              <w:rPr>
                <w:sz w:val="14"/>
              </w:rPr>
            </w:pPr>
            <w:r w:rsidRPr="00CD6D92">
              <w:rPr>
                <w:w w:val="125"/>
                <w:sz w:val="14"/>
              </w:rPr>
              <w:t>"24,520</w:t>
            </w:r>
          </w:p>
        </w:tc>
        <w:tc>
          <w:tcPr>
            <w:tcW w:w="680" w:type="dxa"/>
            <w:gridSpan w:val="2"/>
            <w:tcBorders>
              <w:bottom w:val="single" w:sz="12" w:space="0" w:color="5B5B5B"/>
            </w:tcBorders>
          </w:tcPr>
          <w:p w:rsidR="000C4A48" w:rsidRPr="00CD6D92" w:rsidRDefault="000C4A48" w:rsidP="00AF3A56">
            <w:pPr>
              <w:pStyle w:val="TableParagraph"/>
              <w:spacing w:line="128" w:lineRule="exact"/>
              <w:ind w:left="160"/>
              <w:rPr>
                <w:sz w:val="14"/>
              </w:rPr>
            </w:pPr>
            <w:r w:rsidRPr="00CD6D92">
              <w:rPr>
                <w:color w:val="262626"/>
                <w:sz w:val="14"/>
              </w:rPr>
              <w:t>0,358</w:t>
            </w:r>
          </w:p>
        </w:tc>
      </w:tr>
      <w:tr w:rsidR="000C4A48" w:rsidTr="00AF3A56">
        <w:trPr>
          <w:trHeight w:val="210"/>
        </w:trPr>
        <w:tc>
          <w:tcPr>
            <w:tcW w:w="180" w:type="dxa"/>
            <w:vMerge/>
            <w:tcBorders>
              <w:top w:val="nil"/>
              <w:right w:val="nil"/>
            </w:tcBorders>
          </w:tcPr>
          <w:p w:rsidR="000C4A48" w:rsidRPr="00CD6D92" w:rsidRDefault="000C4A48" w:rsidP="00AF3A56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tcBorders>
              <w:top w:val="single" w:sz="12" w:space="0" w:color="5B5B5B"/>
              <w:left w:val="nil"/>
            </w:tcBorders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269" w:type="dxa"/>
            <w:tcBorders>
              <w:top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tabs>
                <w:tab w:val="left" w:pos="3149"/>
              </w:tabs>
              <w:spacing w:before="2"/>
              <w:ind w:left="53"/>
              <w:rPr>
                <w:sz w:val="14"/>
              </w:rPr>
            </w:pPr>
            <w:r w:rsidRPr="00CD6D92">
              <w:rPr>
                <w:color w:val="0F0F0F"/>
                <w:sz w:val="18"/>
                <w:szCs w:val="18"/>
              </w:rPr>
              <w:t>Котлеты рубленные из птицы</w:t>
            </w:r>
            <w:r w:rsidRPr="00CD6D92">
              <w:rPr>
                <w:color w:val="0F0F0F"/>
                <w:sz w:val="14"/>
              </w:rPr>
              <w:tab/>
            </w:r>
            <w:r w:rsidRPr="00CD6D92">
              <w:rPr>
                <w:color w:val="8E8E8E"/>
                <w:sz w:val="14"/>
              </w:rPr>
              <w:t>”</w:t>
            </w:r>
          </w:p>
        </w:tc>
        <w:tc>
          <w:tcPr>
            <w:tcW w:w="648" w:type="dxa"/>
            <w:tcBorders>
              <w:top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spacing w:line="170" w:lineRule="exact"/>
              <w:ind w:left="80" w:right="6"/>
              <w:jc w:val="center"/>
              <w:rPr>
                <w:sz w:val="15"/>
              </w:rPr>
            </w:pPr>
            <w:r w:rsidRPr="00CD6D92">
              <w:rPr>
                <w:color w:val="0F0F0F"/>
                <w:sz w:val="15"/>
              </w:rPr>
              <w:t>90</w:t>
            </w:r>
          </w:p>
        </w:tc>
        <w:tc>
          <w:tcPr>
            <w:tcW w:w="653" w:type="dxa"/>
            <w:tcBorders>
              <w:top w:val="single" w:sz="12" w:space="0" w:color="3B3B3B"/>
            </w:tcBorders>
          </w:tcPr>
          <w:p w:rsidR="000C4A48" w:rsidRPr="00CD6D92" w:rsidRDefault="000C4A48" w:rsidP="00AF3A56">
            <w:pPr>
              <w:pStyle w:val="TableParagraph"/>
              <w:spacing w:line="170" w:lineRule="exact"/>
              <w:ind w:left="73" w:right="15"/>
              <w:jc w:val="center"/>
              <w:rPr>
                <w:sz w:val="15"/>
              </w:rPr>
            </w:pPr>
            <w:r w:rsidRPr="00CD6D92">
              <w:rPr>
                <w:color w:val="212121"/>
                <w:sz w:val="15"/>
              </w:rPr>
              <w:t>6,700</w:t>
            </w:r>
          </w:p>
        </w:tc>
        <w:tc>
          <w:tcPr>
            <w:tcW w:w="615" w:type="dxa"/>
            <w:vMerge/>
            <w:tcBorders>
              <w:top w:val="nil"/>
            </w:tcBorders>
          </w:tcPr>
          <w:p w:rsidR="000C4A48" w:rsidRPr="00CD6D92" w:rsidRDefault="000C4A48" w:rsidP="00AF3A56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tcBorders>
              <w:top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spacing w:line="172" w:lineRule="exact"/>
              <w:ind w:left="195"/>
              <w:rPr>
                <w:sz w:val="15"/>
              </w:rPr>
            </w:pPr>
            <w:r w:rsidRPr="00CD6D92">
              <w:rPr>
                <w:color w:val="161616"/>
                <w:sz w:val="15"/>
              </w:rPr>
              <w:t>4,000</w:t>
            </w:r>
          </w:p>
        </w:tc>
        <w:tc>
          <w:tcPr>
            <w:tcW w:w="836" w:type="dxa"/>
            <w:tcBorders>
              <w:top w:val="single" w:sz="12" w:space="0" w:color="4B4B4B"/>
            </w:tcBorders>
          </w:tcPr>
          <w:p w:rsidR="000C4A48" w:rsidRPr="00CD6D92" w:rsidRDefault="000C4A48" w:rsidP="00AF3A56">
            <w:pPr>
              <w:pStyle w:val="TableParagraph"/>
              <w:spacing w:before="14"/>
              <w:ind w:right="4"/>
              <w:jc w:val="right"/>
              <w:rPr>
                <w:sz w:val="14"/>
              </w:rPr>
            </w:pPr>
            <w:r w:rsidRPr="00CD6D92">
              <w:rPr>
                <w:color w:val="131313"/>
                <w:sz w:val="14"/>
              </w:rPr>
              <w:t>107</w:t>
            </w:r>
          </w:p>
        </w:tc>
        <w:tc>
          <w:tcPr>
            <w:tcW w:w="1172" w:type="dxa"/>
            <w:tcBorders>
              <w:top w:val="single" w:sz="12" w:space="0" w:color="4B4B4B"/>
            </w:tcBorders>
          </w:tcPr>
          <w:p w:rsidR="000C4A48" w:rsidRPr="00CD6D92" w:rsidRDefault="000C4A48" w:rsidP="00AF3A56">
            <w:pPr>
              <w:pStyle w:val="TableParagraph"/>
              <w:spacing w:before="14"/>
              <w:ind w:left="367" w:right="310"/>
              <w:jc w:val="center"/>
              <w:rPr>
                <w:sz w:val="14"/>
              </w:rPr>
            </w:pPr>
            <w:r w:rsidRPr="00CD6D92">
              <w:rPr>
                <w:color w:val="444444"/>
                <w:w w:val="95"/>
                <w:sz w:val="14"/>
              </w:rPr>
              <w:t>0,</w:t>
            </w:r>
            <w:r w:rsidRPr="00CD6D92">
              <w:rPr>
                <w:color w:val="444444"/>
                <w:spacing w:val="-24"/>
                <w:w w:val="95"/>
                <w:sz w:val="14"/>
              </w:rPr>
              <w:t xml:space="preserve"> </w:t>
            </w:r>
            <w:r w:rsidRPr="00CD6D92">
              <w:rPr>
                <w:color w:val="2A2A2A"/>
                <w:w w:val="95"/>
                <w:sz w:val="14"/>
              </w:rPr>
              <w:t>113</w:t>
            </w:r>
          </w:p>
        </w:tc>
        <w:tc>
          <w:tcPr>
            <w:tcW w:w="1052" w:type="dxa"/>
            <w:tcBorders>
              <w:top w:val="single" w:sz="12" w:space="0" w:color="4F4F4F"/>
            </w:tcBorders>
          </w:tcPr>
          <w:p w:rsidR="000C4A48" w:rsidRPr="00CD6D92" w:rsidRDefault="000C4A48" w:rsidP="00AF3A56">
            <w:pPr>
              <w:pStyle w:val="TableParagraph"/>
              <w:spacing w:line="160" w:lineRule="exact"/>
              <w:ind w:left="381"/>
              <w:rPr>
                <w:sz w:val="14"/>
              </w:rPr>
            </w:pPr>
            <w:r w:rsidRPr="00CD6D92">
              <w:rPr>
                <w:color w:val="383838"/>
                <w:w w:val="85"/>
                <w:sz w:val="14"/>
              </w:rPr>
              <w:t>3,</w:t>
            </w:r>
            <w:r w:rsidRPr="00CD6D92">
              <w:rPr>
                <w:color w:val="383838"/>
                <w:spacing w:val="-11"/>
                <w:w w:val="85"/>
                <w:sz w:val="14"/>
              </w:rPr>
              <w:t xml:space="preserve"> </w:t>
            </w:r>
            <w:r w:rsidRPr="00CD6D92">
              <w:rPr>
                <w:color w:val="1C1C1C"/>
                <w:w w:val="85"/>
                <w:sz w:val="14"/>
              </w:rPr>
              <w:t>7S0</w:t>
            </w:r>
          </w:p>
        </w:tc>
        <w:tc>
          <w:tcPr>
            <w:tcW w:w="1081" w:type="dxa"/>
            <w:vMerge/>
            <w:tcBorders>
              <w:top w:val="nil"/>
            </w:tcBorders>
          </w:tcPr>
          <w:p w:rsidR="000C4A48" w:rsidRPr="00CD6D92" w:rsidRDefault="000C4A48" w:rsidP="00AF3A56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top w:val="single" w:sz="12" w:space="0" w:color="4B4B4B"/>
            </w:tcBorders>
          </w:tcPr>
          <w:p w:rsidR="000C4A48" w:rsidRPr="00CD6D92" w:rsidRDefault="000C4A48" w:rsidP="00AF3A56">
            <w:pPr>
              <w:pStyle w:val="TableParagraph"/>
              <w:spacing w:before="11"/>
              <w:ind w:left="248" w:right="209"/>
              <w:jc w:val="center"/>
              <w:rPr>
                <w:sz w:val="14"/>
              </w:rPr>
            </w:pPr>
            <w:r w:rsidRPr="00CD6D92">
              <w:rPr>
                <w:color w:val="2D2D2D"/>
                <w:sz w:val="14"/>
              </w:rPr>
              <w:t>0,830</w:t>
            </w:r>
          </w:p>
        </w:tc>
        <w:tc>
          <w:tcPr>
            <w:tcW w:w="735" w:type="dxa"/>
            <w:tcBorders>
              <w:top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spacing w:before="11"/>
              <w:ind w:right="112"/>
              <w:jc w:val="right"/>
              <w:rPr>
                <w:sz w:val="14"/>
              </w:rPr>
            </w:pPr>
            <w:r w:rsidRPr="00CD6D92">
              <w:rPr>
                <w:color w:val="1D1D1D"/>
                <w:w w:val="105"/>
                <w:sz w:val="14"/>
              </w:rPr>
              <w:t>21,080</w:t>
            </w:r>
          </w:p>
        </w:tc>
        <w:tc>
          <w:tcPr>
            <w:tcW w:w="769" w:type="dxa"/>
            <w:tcBorders>
              <w:top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spacing w:before="11"/>
              <w:ind w:left="70" w:right="36"/>
              <w:jc w:val="center"/>
              <w:rPr>
                <w:sz w:val="14"/>
              </w:rPr>
            </w:pPr>
            <w:r w:rsidRPr="00CD6D92">
              <w:rPr>
                <w:color w:val="1A1A1A"/>
                <w:sz w:val="14"/>
              </w:rPr>
              <w:t>194.810</w:t>
            </w:r>
          </w:p>
        </w:tc>
        <w:tc>
          <w:tcPr>
            <w:tcW w:w="731" w:type="dxa"/>
            <w:vMerge/>
            <w:tcBorders>
              <w:top w:val="nil"/>
            </w:tcBorders>
          </w:tcPr>
          <w:p w:rsidR="000C4A48" w:rsidRPr="00CD6D92" w:rsidRDefault="000C4A48" w:rsidP="00AF3A56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gridSpan w:val="2"/>
            <w:tcBorders>
              <w:top w:val="single" w:sz="12" w:space="0" w:color="5B5B5B"/>
            </w:tcBorders>
          </w:tcPr>
          <w:p w:rsidR="000C4A48" w:rsidRPr="00CD6D92" w:rsidRDefault="000C4A48" w:rsidP="00AF3A56">
            <w:pPr>
              <w:pStyle w:val="TableParagraph"/>
              <w:spacing w:before="11"/>
              <w:ind w:left="160"/>
              <w:rPr>
                <w:sz w:val="14"/>
              </w:rPr>
            </w:pPr>
            <w:r w:rsidRPr="00CD6D92">
              <w:rPr>
                <w:color w:val="363636"/>
                <w:sz w:val="14"/>
              </w:rPr>
              <w:t>1,658</w:t>
            </w:r>
          </w:p>
        </w:tc>
      </w:tr>
      <w:tr w:rsidR="000C4A48" w:rsidTr="00AF3A56">
        <w:trPr>
          <w:trHeight w:val="191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spacing w:line="105" w:lineRule="exact"/>
              <w:ind w:left="74" w:right="-29"/>
              <w:rPr>
                <w:sz w:val="10"/>
              </w:rPr>
            </w:pPr>
            <w:r w:rsidRPr="00CD6D92">
              <w:rPr>
                <w:noProof/>
                <w:position w:val="-1"/>
                <w:sz w:val="10"/>
                <w:lang w:eastAsia="ru-RU"/>
              </w:rPr>
              <w:pict>
                <v:shape id="image38.png" o:spid="_x0000_i1041" type="#_x0000_t75" style="width:39pt;height:5.25pt;visibility:visible">
                  <v:imagedata r:id="rId32" o:title=""/>
                </v:shape>
              </w:pict>
            </w: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line="137" w:lineRule="exact"/>
              <w:ind w:left="58"/>
              <w:rPr>
                <w:sz w:val="15"/>
              </w:rPr>
            </w:pPr>
            <w:r w:rsidRPr="00CD6D92">
              <w:rPr>
                <w:color w:val="2B2B2B"/>
                <w:w w:val="95"/>
                <w:sz w:val="15"/>
              </w:rPr>
              <w:t>МАКАРОНЫ</w:t>
            </w:r>
            <w:r w:rsidRPr="00CD6D92">
              <w:rPr>
                <w:color w:val="2B2B2B"/>
                <w:spacing w:val="24"/>
                <w:w w:val="95"/>
                <w:sz w:val="15"/>
              </w:rPr>
              <w:t xml:space="preserve"> </w:t>
            </w:r>
            <w:r w:rsidRPr="00CD6D92">
              <w:rPr>
                <w:color w:val="111111"/>
                <w:w w:val="95"/>
                <w:sz w:val="15"/>
              </w:rPr>
              <w:t>ОТВАРНЫЕ</w: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83" w:right="6"/>
              <w:jc w:val="center"/>
              <w:rPr>
                <w:sz w:val="14"/>
              </w:rPr>
            </w:pPr>
            <w:r w:rsidRPr="00CD6D92">
              <w:rPr>
                <w:color w:val="3F3F3F"/>
                <w:sz w:val="14"/>
              </w:rPr>
              <w:t>150</w:t>
            </w: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73" w:right="23"/>
              <w:jc w:val="center"/>
              <w:rPr>
                <w:sz w:val="14"/>
              </w:rPr>
            </w:pPr>
            <w:r w:rsidRPr="00CD6D92">
              <w:rPr>
                <w:color w:val="313131"/>
                <w:sz w:val="14"/>
              </w:rPr>
              <w:t>1.Б52</w:t>
            </w: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87" w:right="14"/>
              <w:jc w:val="center"/>
              <w:rPr>
                <w:sz w:val="14"/>
              </w:rPr>
            </w:pPr>
            <w:r w:rsidRPr="00CD6D92">
              <w:rPr>
                <w:sz w:val="14"/>
              </w:rPr>
              <w:t>4.4Б9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164"/>
              <w:rPr>
                <w:sz w:val="14"/>
              </w:rPr>
            </w:pPr>
            <w:r w:rsidRPr="00CD6D92">
              <w:rPr>
                <w:color w:val="262626"/>
                <w:sz w:val="14"/>
              </w:rPr>
              <w:t>2B,000</w:t>
            </w: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right="-15"/>
              <w:jc w:val="right"/>
              <w:rPr>
                <w:sz w:val="15"/>
              </w:rPr>
            </w:pPr>
            <w:r w:rsidRPr="00CD6D92">
              <w:rPr>
                <w:color w:val="232323"/>
                <w:sz w:val="15"/>
              </w:rPr>
              <w:t>17fi</w:t>
            </w: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367" w:right="296"/>
              <w:jc w:val="center"/>
              <w:rPr>
                <w:sz w:val="15"/>
              </w:rPr>
            </w:pPr>
            <w:r w:rsidRPr="00CD6D92">
              <w:rPr>
                <w:color w:val="262626"/>
                <w:sz w:val="15"/>
              </w:rPr>
              <w:t>0,087</w:t>
            </w: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spacing w:line="137" w:lineRule="exact"/>
              <w:ind w:left="263" w:right="194"/>
              <w:jc w:val="center"/>
              <w:rPr>
                <w:sz w:val="15"/>
              </w:rPr>
            </w:pPr>
            <w:r w:rsidRPr="00CD6D92">
              <w:rPr>
                <w:color w:val="313131"/>
                <w:w w:val="105"/>
                <w:sz w:val="15"/>
              </w:rPr>
              <w:t>23000</w:t>
            </w: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248" w:right="190"/>
              <w:jc w:val="center"/>
              <w:rPr>
                <w:sz w:val="14"/>
              </w:rPr>
            </w:pPr>
            <w:r w:rsidRPr="00CD6D92">
              <w:rPr>
                <w:color w:val="242424"/>
                <w:sz w:val="14"/>
              </w:rPr>
              <w:t>0,818</w:t>
            </w: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04"/>
              <w:jc w:val="right"/>
              <w:rPr>
                <w:sz w:val="14"/>
              </w:rPr>
            </w:pPr>
            <w:r w:rsidRPr="00CD6D92">
              <w:rPr>
                <w:color w:val="0A0A0A"/>
                <w:w w:val="105"/>
                <w:sz w:val="14"/>
              </w:rPr>
              <w:t>16.470</w:t>
            </w: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70" w:right="9"/>
              <w:jc w:val="center"/>
              <w:rPr>
                <w:sz w:val="14"/>
              </w:rPr>
            </w:pPr>
            <w:r w:rsidRPr="00CD6D92">
              <w:rPr>
                <w:color w:val="2F2F2F"/>
                <w:sz w:val="14"/>
              </w:rPr>
              <w:t>4?,070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66" w:right="13"/>
              <w:jc w:val="center"/>
              <w:rPr>
                <w:sz w:val="14"/>
              </w:rPr>
            </w:pPr>
            <w:r w:rsidRPr="00CD6D92">
              <w:rPr>
                <w:color w:val="111111"/>
                <w:sz w:val="14"/>
              </w:rPr>
              <w:t>8.490</w:t>
            </w: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169"/>
              <w:rPr>
                <w:sz w:val="14"/>
              </w:rPr>
            </w:pPr>
            <w:r w:rsidRPr="00CD6D92">
              <w:rPr>
                <w:color w:val="1F1F1F"/>
                <w:sz w:val="14"/>
              </w:rPr>
              <w:t>0,870</w:t>
            </w:r>
          </w:p>
        </w:tc>
      </w:tr>
      <w:tr w:rsidR="000C4A48" w:rsidTr="00AF3A56">
        <w:trPr>
          <w:trHeight w:val="177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spacing w:line="135" w:lineRule="exact"/>
              <w:ind w:left="68"/>
              <w:rPr>
                <w:sz w:val="14"/>
              </w:rPr>
            </w:pPr>
            <w:r w:rsidRPr="00CD6D92">
              <w:rPr>
                <w:color w:val="131313"/>
                <w:w w:val="75"/>
                <w:sz w:val="14"/>
              </w:rPr>
              <w:t>69Z</w:t>
            </w:r>
            <w:r w:rsidRPr="00CD6D92">
              <w:rPr>
                <w:color w:val="131313"/>
                <w:spacing w:val="-8"/>
                <w:w w:val="75"/>
                <w:sz w:val="14"/>
              </w:rPr>
              <w:t xml:space="preserve"> </w:t>
            </w:r>
            <w:r w:rsidRPr="00CD6D92">
              <w:rPr>
                <w:color w:val="444444"/>
                <w:w w:val="75"/>
                <w:sz w:val="14"/>
              </w:rPr>
              <w:t>/</w:t>
            </w:r>
            <w:r w:rsidRPr="00CD6D92">
              <w:rPr>
                <w:color w:val="444444"/>
                <w:spacing w:val="1"/>
                <w:w w:val="75"/>
                <w:sz w:val="14"/>
              </w:rPr>
              <w:t xml:space="preserve"> </w:t>
            </w:r>
            <w:r w:rsidRPr="00CD6D92">
              <w:rPr>
                <w:color w:val="181818"/>
                <w:w w:val="75"/>
                <w:sz w:val="14"/>
              </w:rPr>
              <w:t>2СЮ4</w:t>
            </w: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line="132" w:lineRule="exact"/>
              <w:ind w:left="62"/>
              <w:rPr>
                <w:sz w:val="15"/>
              </w:rPr>
            </w:pPr>
            <w:r w:rsidRPr="00CD6D92">
              <w:rPr>
                <w:w w:val="95"/>
                <w:sz w:val="15"/>
              </w:rPr>
              <w:t xml:space="preserve">Какао </w:t>
            </w:r>
            <w:r w:rsidRPr="00CD6D92">
              <w:rPr>
                <w:color w:val="343434"/>
                <w:w w:val="95"/>
                <w:sz w:val="15"/>
              </w:rPr>
              <w:t>С</w:t>
            </w:r>
            <w:r w:rsidRPr="00CD6D92">
              <w:rPr>
                <w:color w:val="343434"/>
                <w:spacing w:val="6"/>
                <w:w w:val="95"/>
                <w:sz w:val="15"/>
              </w:rPr>
              <w:t xml:space="preserve"> </w:t>
            </w:r>
            <w:r w:rsidRPr="00CD6D92">
              <w:rPr>
                <w:color w:val="1C1C1C"/>
                <w:w w:val="95"/>
                <w:sz w:val="15"/>
              </w:rPr>
              <w:t>MOЛОКОМ</w: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84" w:right="6"/>
              <w:jc w:val="center"/>
              <w:rPr>
                <w:sz w:val="14"/>
              </w:rPr>
            </w:pPr>
            <w:r w:rsidRPr="00CD6D92">
              <w:rPr>
                <w:color w:val="2A2A2A"/>
                <w:sz w:val="14"/>
              </w:rPr>
              <w:t>200</w:t>
            </w: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73" w:right="9"/>
              <w:jc w:val="center"/>
              <w:rPr>
                <w:sz w:val="14"/>
              </w:rPr>
            </w:pPr>
            <w:r w:rsidRPr="00CD6D92">
              <w:rPr>
                <w:color w:val="424242"/>
                <w:w w:val="95"/>
                <w:sz w:val="14"/>
              </w:rPr>
              <w:t>2,</w:t>
            </w:r>
            <w:r w:rsidRPr="00CD6D92">
              <w:rPr>
                <w:color w:val="424242"/>
                <w:spacing w:val="-24"/>
                <w:w w:val="95"/>
                <w:sz w:val="14"/>
              </w:rPr>
              <w:t xml:space="preserve"> </w:t>
            </w:r>
            <w:r w:rsidRPr="00CD6D92">
              <w:rPr>
                <w:color w:val="333333"/>
                <w:w w:val="95"/>
                <w:sz w:val="14"/>
              </w:rPr>
              <w:t>500</w:t>
            </w: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81" w:right="14"/>
              <w:jc w:val="center"/>
              <w:rPr>
                <w:sz w:val="14"/>
              </w:rPr>
            </w:pPr>
            <w:r w:rsidRPr="00CD6D92">
              <w:rPr>
                <w:color w:val="464646"/>
                <w:sz w:val="14"/>
              </w:rPr>
              <w:t>1,800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right="1"/>
              <w:jc w:val="right"/>
              <w:rPr>
                <w:sz w:val="14"/>
              </w:rPr>
            </w:pPr>
            <w:r w:rsidRPr="00CD6D92">
              <w:rPr>
                <w:color w:val="1D1D1D"/>
                <w:sz w:val="14"/>
              </w:rPr>
              <w:t>20,500</w:t>
            </w: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right="-15"/>
              <w:jc w:val="right"/>
              <w:rPr>
                <w:sz w:val="15"/>
              </w:rPr>
            </w:pPr>
            <w:r w:rsidRPr="00CD6D92">
              <w:rPr>
                <w:color w:val="3D3D3D"/>
                <w:sz w:val="15"/>
              </w:rPr>
              <w:t>108</w:t>
            </w: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69"/>
              <w:jc w:val="center"/>
              <w:rPr>
                <w:sz w:val="15"/>
              </w:rPr>
            </w:pPr>
            <w:r w:rsidRPr="00CD6D92">
              <w:rPr>
                <w:color w:val="575757"/>
                <w:w w:val="94"/>
                <w:sz w:val="15"/>
              </w:rPr>
              <w:t>0</w:t>
            </w: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spacing w:line="143" w:lineRule="exact"/>
              <w:ind w:left="379"/>
              <w:rPr>
                <w:rFonts w:ascii="Cambria"/>
                <w:b/>
                <w:sz w:val="15"/>
              </w:rPr>
            </w:pPr>
            <w:r w:rsidRPr="00CD6D92">
              <w:rPr>
                <w:rFonts w:ascii="Cambria"/>
                <w:b/>
                <w:color w:val="232323"/>
                <w:sz w:val="15"/>
              </w:rPr>
              <w:t>0,260</w:t>
            </w: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spacing w:line="125" w:lineRule="exact"/>
              <w:ind w:left="263" w:right="206"/>
              <w:jc w:val="center"/>
              <w:rPr>
                <w:sz w:val="14"/>
              </w:rPr>
            </w:pPr>
            <w:r w:rsidRPr="00CD6D92">
              <w:rPr>
                <w:color w:val="1D1D1D"/>
                <w:sz w:val="14"/>
              </w:rPr>
              <w:t>0,05</w:t>
            </w: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248" w:right="200"/>
              <w:jc w:val="center"/>
              <w:rPr>
                <w:sz w:val="15"/>
              </w:rPr>
            </w:pPr>
            <w:r w:rsidRPr="00CD6D92">
              <w:rPr>
                <w:color w:val="1C1C1C"/>
                <w:sz w:val="15"/>
              </w:rPr>
              <w:t>0,000</w:t>
            </w: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right="114"/>
              <w:jc w:val="right"/>
              <w:rPr>
                <w:sz w:val="15"/>
              </w:rPr>
            </w:pPr>
            <w:r w:rsidRPr="00CD6D92">
              <w:rPr>
                <w:color w:val="363636"/>
                <w:sz w:val="15"/>
              </w:rPr>
              <w:t>33.330</w:t>
            </w: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70" w:right="16"/>
              <w:jc w:val="center"/>
              <w:rPr>
                <w:sz w:val="15"/>
              </w:rPr>
            </w:pPr>
            <w:r w:rsidRPr="00CD6D92">
              <w:rPr>
                <w:color w:val="0F0F0F"/>
                <w:sz w:val="15"/>
              </w:rPr>
              <w:t>39,150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66" w:right="14"/>
              <w:jc w:val="center"/>
              <w:rPr>
                <w:sz w:val="15"/>
              </w:rPr>
            </w:pPr>
            <w:r w:rsidRPr="00CD6D92">
              <w:rPr>
                <w:color w:val="424242"/>
                <w:sz w:val="15"/>
              </w:rPr>
              <w:t>6,09o</w:t>
            </w: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207"/>
              <w:rPr>
                <w:sz w:val="15"/>
              </w:rPr>
            </w:pPr>
            <w:r w:rsidRPr="00CD6D92">
              <w:rPr>
                <w:sz w:val="15"/>
              </w:rPr>
              <w:t>0.10</w:t>
            </w:r>
          </w:p>
        </w:tc>
      </w:tr>
      <w:tr w:rsidR="000C4A48" w:rsidTr="00AF3A56">
        <w:trPr>
          <w:trHeight w:val="186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line="142" w:lineRule="exact"/>
              <w:ind w:left="54"/>
              <w:rPr>
                <w:sz w:val="15"/>
              </w:rPr>
            </w:pPr>
            <w:r w:rsidRPr="00CD6D92">
              <w:rPr>
                <w:spacing w:val="-1"/>
                <w:sz w:val="15"/>
              </w:rPr>
              <w:t>ХЛЕБ БЕЛЫИ</w:t>
            </w:r>
            <w:r w:rsidRPr="00CD6D92">
              <w:rPr>
                <w:spacing w:val="5"/>
                <w:sz w:val="15"/>
              </w:rPr>
              <w:t xml:space="preserve"> </w:t>
            </w:r>
            <w:r w:rsidRPr="00CD6D92">
              <w:rPr>
                <w:color w:val="212121"/>
                <w:sz w:val="15"/>
              </w:rPr>
              <w:t>1</w:t>
            </w:r>
            <w:r w:rsidRPr="00CD6D92">
              <w:rPr>
                <w:color w:val="212121"/>
                <w:spacing w:val="-10"/>
                <w:sz w:val="15"/>
              </w:rPr>
              <w:t xml:space="preserve"> </w:t>
            </w:r>
            <w:r w:rsidRPr="00CD6D92">
              <w:rPr>
                <w:color w:val="282828"/>
                <w:sz w:val="15"/>
              </w:rPr>
              <w:t>сорт</w: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94" w:right="6"/>
              <w:jc w:val="center"/>
              <w:rPr>
                <w:sz w:val="14"/>
              </w:rPr>
            </w:pPr>
            <w:r w:rsidRPr="00CD6D92">
              <w:rPr>
                <w:color w:val="262626"/>
                <w:sz w:val="14"/>
              </w:rPr>
              <w:t>30</w:t>
            </w: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73" w:right="11"/>
              <w:jc w:val="center"/>
              <w:rPr>
                <w:sz w:val="14"/>
              </w:rPr>
            </w:pPr>
            <w:r w:rsidRPr="00CD6D92">
              <w:rPr>
                <w:color w:val="131313"/>
                <w:sz w:val="14"/>
              </w:rPr>
              <w:t>2,280</w:t>
            </w: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72" w:right="14"/>
              <w:jc w:val="center"/>
              <w:rPr>
                <w:sz w:val="14"/>
              </w:rPr>
            </w:pPr>
            <w:r w:rsidRPr="00CD6D92">
              <w:rPr>
                <w:sz w:val="14"/>
              </w:rPr>
              <w:t>0,240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163"/>
              <w:rPr>
                <w:sz w:val="14"/>
              </w:rPr>
            </w:pPr>
            <w:r w:rsidRPr="00CD6D92">
              <w:rPr>
                <w:w w:val="90"/>
                <w:sz w:val="14"/>
              </w:rPr>
              <w:t>14,</w:t>
            </w:r>
            <w:r w:rsidRPr="00CD6D92">
              <w:rPr>
                <w:spacing w:val="-22"/>
                <w:w w:val="90"/>
                <w:sz w:val="14"/>
              </w:rPr>
              <w:t xml:space="preserve"> </w:t>
            </w:r>
            <w:r w:rsidRPr="00CD6D92">
              <w:rPr>
                <w:color w:val="2D2D2D"/>
                <w:w w:val="90"/>
                <w:sz w:val="14"/>
              </w:rPr>
              <w:t>76D</w:t>
            </w: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right="-15"/>
              <w:jc w:val="right"/>
              <w:rPr>
                <w:sz w:val="15"/>
              </w:rPr>
            </w:pPr>
            <w:r w:rsidRPr="00CD6D92">
              <w:rPr>
                <w:color w:val="383838"/>
                <w:sz w:val="15"/>
              </w:rPr>
              <w:t>71</w:t>
            </w: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367" w:right="318"/>
              <w:jc w:val="center"/>
              <w:rPr>
                <w:sz w:val="15"/>
              </w:rPr>
            </w:pPr>
            <w:r w:rsidRPr="00CD6D92">
              <w:rPr>
                <w:color w:val="161616"/>
                <w:w w:val="90"/>
                <w:sz w:val="15"/>
              </w:rPr>
              <w:t>0,ОЗЗ</w:t>
            </w: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spacing w:line="156" w:lineRule="exact"/>
              <w:ind w:left="248" w:right="207"/>
              <w:jc w:val="center"/>
              <w:rPr>
                <w:sz w:val="15"/>
              </w:rPr>
            </w:pPr>
            <w:r w:rsidRPr="00CD6D92">
              <w:rPr>
                <w:color w:val="333333"/>
                <w:sz w:val="15"/>
              </w:rPr>
              <w:t>0,330</w:t>
            </w: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spacing w:line="156" w:lineRule="exact"/>
              <w:ind w:right="153"/>
              <w:jc w:val="right"/>
              <w:rPr>
                <w:sz w:val="15"/>
              </w:rPr>
            </w:pPr>
            <w:r w:rsidRPr="00CD6D92">
              <w:rPr>
                <w:color w:val="363636"/>
                <w:sz w:val="15"/>
              </w:rPr>
              <w:t>б,00о</w:t>
            </w: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spacing w:line="156" w:lineRule="exact"/>
              <w:ind w:left="70" w:right="26"/>
              <w:jc w:val="center"/>
              <w:rPr>
                <w:sz w:val="15"/>
              </w:rPr>
            </w:pPr>
            <w:r w:rsidRPr="00CD6D92">
              <w:rPr>
                <w:color w:val="0F0F0F"/>
                <w:sz w:val="15"/>
              </w:rPr>
              <w:t>19.500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56" w:lineRule="exact"/>
              <w:ind w:left="66" w:right="29"/>
              <w:jc w:val="center"/>
              <w:rPr>
                <w:sz w:val="15"/>
              </w:rPr>
            </w:pPr>
            <w:r w:rsidRPr="00CD6D92">
              <w:rPr>
                <w:color w:val="111111"/>
                <w:sz w:val="15"/>
              </w:rPr>
              <w:t>4,200</w:t>
            </w: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spacing w:line="156" w:lineRule="exact"/>
              <w:ind w:left="159"/>
              <w:rPr>
                <w:sz w:val="15"/>
              </w:rPr>
            </w:pPr>
            <w:r w:rsidRPr="00CD6D92">
              <w:rPr>
                <w:color w:val="0C0C0C"/>
                <w:sz w:val="15"/>
              </w:rPr>
              <w:t>0,330</w:t>
            </w:r>
          </w:p>
        </w:tc>
      </w:tr>
      <w:tr w:rsidR="000C4A48" w:rsidTr="00AF3A56">
        <w:trPr>
          <w:trHeight w:val="181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line="142" w:lineRule="exact"/>
              <w:ind w:left="43"/>
              <w:rPr>
                <w:sz w:val="15"/>
              </w:rPr>
            </w:pPr>
            <w:r w:rsidRPr="00CD6D92">
              <w:rPr>
                <w:sz w:val="15"/>
              </w:rPr>
              <w:t>ХЛЕБ</w:t>
            </w:r>
            <w:r w:rsidRPr="00CD6D92">
              <w:rPr>
                <w:spacing w:val="7"/>
                <w:sz w:val="15"/>
              </w:rPr>
              <w:t xml:space="preserve"> </w:t>
            </w:r>
            <w:r w:rsidRPr="00CD6D92">
              <w:rPr>
                <w:color w:val="050505"/>
                <w:sz w:val="15"/>
              </w:rPr>
              <w:t>СЕЛ</w:t>
            </w:r>
            <w:r w:rsidRPr="00CD6D92">
              <w:rPr>
                <w:color w:val="161616"/>
                <w:sz w:val="15"/>
              </w:rPr>
              <w:t>ЬСКИИ</w: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76" w:right="6"/>
              <w:jc w:val="center"/>
              <w:rPr>
                <w:sz w:val="14"/>
              </w:rPr>
            </w:pPr>
            <w:r w:rsidRPr="00CD6D92">
              <w:rPr>
                <w:color w:val="1F1F1F"/>
                <w:sz w:val="14"/>
              </w:rPr>
              <w:t>20</w:t>
            </w: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73" w:right="20"/>
              <w:jc w:val="center"/>
              <w:rPr>
                <w:sz w:val="14"/>
              </w:rPr>
            </w:pPr>
            <w:r w:rsidRPr="00CD6D92">
              <w:rPr>
                <w:color w:val="3D3D3D"/>
                <w:sz w:val="14"/>
              </w:rPr>
              <w:t>1.3</w:t>
            </w: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77" w:right="14"/>
              <w:jc w:val="center"/>
              <w:rPr>
                <w:sz w:val="14"/>
              </w:rPr>
            </w:pPr>
            <w:r w:rsidRPr="00CD6D92">
              <w:rPr>
                <w:color w:val="242424"/>
                <w:w w:val="105"/>
                <w:sz w:val="14"/>
              </w:rPr>
              <w:t>0,2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53"/>
              <w:jc w:val="center"/>
              <w:rPr>
                <w:sz w:val="14"/>
              </w:rPr>
            </w:pPr>
            <w:r w:rsidRPr="00CD6D92">
              <w:rPr>
                <w:color w:val="2F2F2F"/>
                <w:w w:val="102"/>
                <w:sz w:val="14"/>
              </w:rPr>
              <w:t>7</w:t>
            </w: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"/>
              <w:jc w:val="right"/>
              <w:rPr>
                <w:sz w:val="14"/>
              </w:rPr>
            </w:pPr>
            <w:r w:rsidRPr="00CD6D92">
              <w:rPr>
                <w:color w:val="2B2B2B"/>
                <w:w w:val="105"/>
                <w:sz w:val="14"/>
              </w:rPr>
              <w:t>3fi</w:t>
            </w: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367" w:right="328"/>
              <w:jc w:val="center"/>
              <w:rPr>
                <w:sz w:val="14"/>
              </w:rPr>
            </w:pPr>
            <w:r w:rsidRPr="00CD6D92">
              <w:rPr>
                <w:color w:val="212121"/>
                <w:sz w:val="14"/>
              </w:rPr>
              <w:t>0.02</w:t>
            </w: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248" w:right="213"/>
              <w:jc w:val="center"/>
              <w:rPr>
                <w:sz w:val="14"/>
              </w:rPr>
            </w:pPr>
            <w:r w:rsidRPr="00CD6D92">
              <w:rPr>
                <w:color w:val="212121"/>
                <w:sz w:val="14"/>
              </w:rPr>
              <w:t>0,2</w:t>
            </w: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239" w:right="207"/>
              <w:jc w:val="center"/>
              <w:rPr>
                <w:sz w:val="14"/>
              </w:rPr>
            </w:pPr>
            <w:r w:rsidRPr="00CD6D92">
              <w:rPr>
                <w:color w:val="0F0F0F"/>
                <w:sz w:val="14"/>
              </w:rPr>
              <w:t>4,7</w:t>
            </w: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70" w:right="28"/>
              <w:jc w:val="center"/>
              <w:rPr>
                <w:sz w:val="14"/>
              </w:rPr>
            </w:pPr>
            <w:r w:rsidRPr="00CD6D92">
              <w:rPr>
                <w:sz w:val="14"/>
              </w:rPr>
              <w:t>21,1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66" w:right="27"/>
              <w:jc w:val="center"/>
              <w:rPr>
                <w:sz w:val="14"/>
              </w:rPr>
            </w:pPr>
            <w:r w:rsidRPr="00CD6D92">
              <w:rPr>
                <w:color w:val="494949"/>
                <w:w w:val="105"/>
                <w:sz w:val="14"/>
              </w:rPr>
              <w:t>6,3</w:t>
            </w: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spacing w:line="154" w:lineRule="exact"/>
              <w:ind w:left="198"/>
              <w:rPr>
                <w:sz w:val="14"/>
              </w:rPr>
            </w:pPr>
            <w:r w:rsidRPr="00CD6D92">
              <w:rPr>
                <w:color w:val="232323"/>
                <w:sz w:val="14"/>
              </w:rPr>
              <w:t>0,52</w:t>
            </w:r>
          </w:p>
        </w:tc>
      </w:tr>
      <w:tr w:rsidR="000C4A48" w:rsidTr="00AF3A56">
        <w:trPr>
          <w:trHeight w:val="186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line="115" w:lineRule="exact"/>
              <w:ind w:left="2771" w:right="-44"/>
              <w:rPr>
                <w:sz w:val="11"/>
              </w:rPr>
            </w:pPr>
            <w:r w:rsidRPr="00CD6D92">
              <w:rPr>
                <w:noProof/>
                <w:position w:val="-1"/>
                <w:sz w:val="11"/>
                <w:lang w:eastAsia="ru-RU"/>
              </w:rPr>
              <w:pict>
                <v:shape id="image39.png" o:spid="_x0000_i1042" type="#_x0000_t75" style="width:24pt;height:5.25pt;visibility:visible">
                  <v:imagedata r:id="rId33" o:title=""/>
                </v:shape>
              </w:pic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spacing w:line="161" w:lineRule="exact"/>
              <w:ind w:left="73" w:right="15"/>
              <w:jc w:val="center"/>
              <w:rPr>
                <w:sz w:val="15"/>
              </w:rPr>
            </w:pPr>
            <w:r w:rsidRPr="00CD6D92">
              <w:rPr>
                <w:sz w:val="15"/>
              </w:rPr>
              <w:t>19,ЗБ4</w:t>
            </w: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spacing w:line="161" w:lineRule="exact"/>
              <w:ind w:left="63" w:right="14"/>
              <w:jc w:val="center"/>
              <w:rPr>
                <w:sz w:val="15"/>
              </w:rPr>
            </w:pPr>
            <w:r w:rsidRPr="00CD6D92">
              <w:rPr>
                <w:w w:val="105"/>
                <w:sz w:val="15"/>
              </w:rPr>
              <w:t>20,252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61" w:lineRule="exact"/>
              <w:ind w:left="133"/>
              <w:rPr>
                <w:sz w:val="15"/>
              </w:rPr>
            </w:pPr>
            <w:r w:rsidRPr="00CD6D92">
              <w:rPr>
                <w:sz w:val="15"/>
              </w:rPr>
              <w:t>8&amp;,Бh0</w:t>
            </w: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spacing w:line="161" w:lineRule="exact"/>
              <w:ind w:right="-15"/>
              <w:jc w:val="right"/>
              <w:rPr>
                <w:sz w:val="15"/>
              </w:rPr>
            </w:pPr>
            <w:r w:rsidRPr="00CD6D92">
              <w:rPr>
                <w:color w:val="080808"/>
                <w:w w:val="105"/>
                <w:sz w:val="15"/>
              </w:rPr>
              <w:t>610</w:t>
            </w: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spacing w:line="161" w:lineRule="exact"/>
              <w:ind w:left="367" w:right="305"/>
              <w:jc w:val="center"/>
              <w:rPr>
                <w:sz w:val="15"/>
              </w:rPr>
            </w:pPr>
            <w:r w:rsidRPr="00CD6D92">
              <w:rPr>
                <w:color w:val="151515"/>
                <w:sz w:val="15"/>
              </w:rPr>
              <w:t>0,337</w:t>
            </w: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279"/>
              <w:rPr>
                <w:b/>
                <w:sz w:val="15"/>
              </w:rPr>
            </w:pPr>
            <w:r w:rsidRPr="00CD6D92">
              <w:rPr>
                <w:b/>
                <w:sz w:val="15"/>
              </w:rPr>
              <w:t>129,969</w:t>
            </w: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spacing w:line="115" w:lineRule="exact"/>
              <w:ind w:left="477"/>
              <w:rPr>
                <w:sz w:val="11"/>
              </w:rPr>
            </w:pPr>
            <w:r w:rsidRPr="00CD6D92">
              <w:rPr>
                <w:noProof/>
                <w:position w:val="-1"/>
                <w:sz w:val="11"/>
                <w:lang w:eastAsia="ru-RU"/>
              </w:rPr>
              <w:pict>
                <v:shape id="image40.png" o:spid="_x0000_i1043" type="#_x0000_t75" style="width:8.25pt;height:5.25pt;visibility:visible">
                  <v:imagedata r:id="rId34" o:title=""/>
                </v:shape>
              </w:pict>
            </w: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spacing w:line="161" w:lineRule="exact"/>
              <w:ind w:left="248" w:right="198"/>
              <w:jc w:val="center"/>
              <w:rPr>
                <w:sz w:val="15"/>
              </w:rPr>
            </w:pPr>
            <w:r w:rsidRPr="00CD6D92">
              <w:rPr>
                <w:sz w:val="15"/>
              </w:rPr>
              <w:t>7,704</w:t>
            </w: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spacing w:line="161" w:lineRule="exact"/>
              <w:ind w:right="55"/>
              <w:jc w:val="right"/>
              <w:rPr>
                <w:sz w:val="15"/>
              </w:rPr>
            </w:pPr>
            <w:r w:rsidRPr="00CD6D92">
              <w:rPr>
                <w:w w:val="105"/>
                <w:sz w:val="15"/>
              </w:rPr>
              <w:t>1З4,0J9</w:t>
            </w: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spacing w:line="161" w:lineRule="exact"/>
              <w:ind w:left="70" w:right="31"/>
              <w:jc w:val="center"/>
              <w:rPr>
                <w:sz w:val="15"/>
              </w:rPr>
            </w:pPr>
            <w:r w:rsidRPr="00CD6D92">
              <w:rPr>
                <w:color w:val="0C0C0C"/>
                <w:w w:val="110"/>
                <w:sz w:val="15"/>
              </w:rPr>
              <w:t>M3,069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61" w:lineRule="exact"/>
              <w:ind w:left="66" w:right="16"/>
              <w:jc w:val="center"/>
              <w:rPr>
                <w:sz w:val="15"/>
              </w:rPr>
            </w:pPr>
            <w:r w:rsidRPr="00CD6D92">
              <w:rPr>
                <w:sz w:val="15"/>
              </w:rPr>
              <w:t>99,853</w:t>
            </w: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spacing w:line="161" w:lineRule="exact"/>
              <w:ind w:left="150"/>
              <w:rPr>
                <w:sz w:val="15"/>
              </w:rPr>
            </w:pPr>
            <w:r w:rsidRPr="00CD6D92">
              <w:rPr>
                <w:sz w:val="15"/>
              </w:rPr>
              <w:t>3,957</w:t>
            </w:r>
          </w:p>
        </w:tc>
      </w:tr>
      <w:tr w:rsidR="000C4A48" w:rsidTr="00AF3A56">
        <w:trPr>
          <w:trHeight w:val="201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line="161" w:lineRule="exact"/>
              <w:ind w:left="57"/>
              <w:rPr>
                <w:sz w:val="17"/>
              </w:rPr>
            </w:pPr>
            <w:r w:rsidRPr="00CD6D92">
              <w:rPr>
                <w:color w:val="181818"/>
                <w:sz w:val="17"/>
              </w:rPr>
              <w:t>5</w:t>
            </w:r>
            <w:r w:rsidRPr="00CD6D92">
              <w:rPr>
                <w:color w:val="181818"/>
                <w:spacing w:val="-4"/>
                <w:sz w:val="17"/>
              </w:rPr>
              <w:t xml:space="preserve"> </w:t>
            </w:r>
            <w:r w:rsidRPr="00CD6D92">
              <w:rPr>
                <w:color w:val="0C0C0C"/>
                <w:sz w:val="17"/>
              </w:rPr>
              <w:t>ДЕНЬ</w: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</w:tr>
      <w:tr w:rsidR="000C4A48" w:rsidTr="00AF3A56">
        <w:trPr>
          <w:trHeight w:val="186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spacing w:line="136" w:lineRule="exact"/>
              <w:ind w:left="66"/>
              <w:rPr>
                <w:rFonts w:ascii="Cambria" w:hAnsi="Cambria"/>
                <w:sz w:val="14"/>
              </w:rPr>
            </w:pPr>
            <w:r w:rsidRPr="00CD6D92">
              <w:rPr>
                <w:rFonts w:ascii="Cambria" w:hAnsi="Cambria"/>
                <w:w w:val="95"/>
                <w:sz w:val="14"/>
              </w:rPr>
              <w:t>ЗЗ8/Р0l5ј2сл</w:t>
            </w: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line="137" w:lineRule="exact"/>
              <w:ind w:left="42"/>
              <w:rPr>
                <w:sz w:val="15"/>
              </w:rPr>
            </w:pPr>
            <w:r w:rsidRPr="00CD6D92">
              <w:rPr>
                <w:i/>
                <w:color w:val="070707"/>
                <w:w w:val="90"/>
                <w:sz w:val="15"/>
              </w:rPr>
              <w:t>ФРУ</w:t>
            </w:r>
            <w:r w:rsidRPr="00CD6D92">
              <w:rPr>
                <w:color w:val="070707"/>
                <w:w w:val="90"/>
                <w:sz w:val="15"/>
              </w:rPr>
              <w:t>КТ</w:t>
            </w:r>
            <w:r w:rsidRPr="00CD6D92">
              <w:rPr>
                <w:i/>
                <w:color w:val="070707"/>
                <w:w w:val="90"/>
                <w:sz w:val="15"/>
              </w:rPr>
              <w:t>Ы</w:t>
            </w:r>
            <w:r w:rsidRPr="00CD6D92">
              <w:rPr>
                <w:i/>
                <w:color w:val="070707"/>
                <w:spacing w:val="7"/>
                <w:w w:val="90"/>
                <w:sz w:val="15"/>
              </w:rPr>
              <w:t xml:space="preserve"> </w:t>
            </w:r>
            <w:r w:rsidRPr="00CD6D92">
              <w:rPr>
                <w:color w:val="0C0C0C"/>
                <w:w w:val="90"/>
                <w:sz w:val="15"/>
              </w:rPr>
              <w:t>(груша)</w: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83" w:right="6"/>
              <w:jc w:val="center"/>
              <w:rPr>
                <w:sz w:val="14"/>
              </w:rPr>
            </w:pPr>
            <w:r w:rsidRPr="00CD6D92">
              <w:rPr>
                <w:color w:val="282828"/>
                <w:sz w:val="14"/>
              </w:rPr>
              <w:t>150</w:t>
            </w: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72" w:right="29"/>
              <w:jc w:val="center"/>
              <w:rPr>
                <w:sz w:val="14"/>
              </w:rPr>
            </w:pPr>
            <w:r w:rsidRPr="00CD6D92">
              <w:rPr>
                <w:sz w:val="14"/>
              </w:rPr>
              <w:t>2.250</w:t>
            </w: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65" w:right="14"/>
              <w:jc w:val="center"/>
              <w:rPr>
                <w:sz w:val="14"/>
              </w:rPr>
            </w:pPr>
            <w:r w:rsidRPr="00CD6D92">
              <w:rPr>
                <w:color w:val="1A1A1A"/>
                <w:sz w:val="14"/>
              </w:rPr>
              <w:t>0.750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154"/>
              <w:rPr>
                <w:sz w:val="14"/>
              </w:rPr>
            </w:pPr>
            <w:r w:rsidRPr="00CD6D92">
              <w:rPr>
                <w:color w:val="111111"/>
                <w:sz w:val="14"/>
              </w:rPr>
              <w:t>Э1.500</w:t>
            </w: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right="7"/>
              <w:jc w:val="right"/>
              <w:rPr>
                <w:sz w:val="15"/>
              </w:rPr>
            </w:pPr>
            <w:r w:rsidRPr="00CD6D92">
              <w:rPr>
                <w:color w:val="181818"/>
                <w:sz w:val="15"/>
              </w:rPr>
              <w:t>144</w:t>
            </w: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367" w:right="312"/>
              <w:jc w:val="center"/>
              <w:rPr>
                <w:sz w:val="15"/>
              </w:rPr>
            </w:pPr>
            <w:r w:rsidRPr="00CD6D92">
              <w:rPr>
                <w:color w:val="383838"/>
                <w:sz w:val="15"/>
              </w:rPr>
              <w:t>0,060</w:t>
            </w: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spacing w:line="130" w:lineRule="exact"/>
              <w:ind w:left="333"/>
              <w:rPr>
                <w:sz w:val="14"/>
              </w:rPr>
            </w:pPr>
            <w:r w:rsidRPr="00CD6D92">
              <w:rPr>
                <w:color w:val="181818"/>
                <w:sz w:val="14"/>
              </w:rPr>
              <w:t>1Ѕ.000</w:t>
            </w: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248" w:right="209"/>
              <w:jc w:val="center"/>
              <w:rPr>
                <w:sz w:val="14"/>
              </w:rPr>
            </w:pPr>
            <w:r w:rsidRPr="00CD6D92">
              <w:rPr>
                <w:color w:val="3A3A3A"/>
                <w:sz w:val="14"/>
              </w:rPr>
              <w:t>0.600</w:t>
            </w: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right="122"/>
              <w:jc w:val="right"/>
              <w:rPr>
                <w:sz w:val="14"/>
              </w:rPr>
            </w:pPr>
            <w:r w:rsidRPr="00CD6D92">
              <w:rPr>
                <w:color w:val="131313"/>
                <w:sz w:val="14"/>
              </w:rPr>
              <w:t>12.000</w:t>
            </w: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70" w:right="39"/>
              <w:jc w:val="center"/>
              <w:rPr>
                <w:sz w:val="14"/>
              </w:rPr>
            </w:pPr>
            <w:r w:rsidRPr="00CD6D92">
              <w:rPr>
                <w:color w:val="151515"/>
                <w:sz w:val="14"/>
              </w:rPr>
              <w:t>42,000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66" w:right="30"/>
              <w:jc w:val="center"/>
              <w:rPr>
                <w:sz w:val="14"/>
              </w:rPr>
            </w:pPr>
            <w:r w:rsidRPr="00CD6D92">
              <w:rPr>
                <w:color w:val="161616"/>
                <w:sz w:val="14"/>
              </w:rPr>
              <w:t>63,000</w:t>
            </w: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160"/>
              <w:rPr>
                <w:sz w:val="14"/>
              </w:rPr>
            </w:pPr>
            <w:r w:rsidRPr="00CD6D92">
              <w:rPr>
                <w:color w:val="131313"/>
                <w:sz w:val="14"/>
              </w:rPr>
              <w:t>0,900</w:t>
            </w:r>
          </w:p>
        </w:tc>
      </w:tr>
      <w:tr w:rsidR="000C4A48" w:rsidTr="00AF3A56">
        <w:trPr>
          <w:trHeight w:val="450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before="104"/>
              <w:ind w:right="21"/>
              <w:jc w:val="center"/>
              <w:rPr>
                <w:sz w:val="16"/>
                <w:szCs w:val="16"/>
              </w:rPr>
            </w:pPr>
            <w:r w:rsidRPr="00CD6D92">
              <w:rPr>
                <w:sz w:val="16"/>
                <w:szCs w:val="16"/>
              </w:rPr>
              <w:t>Салат из отварной свеклы</w: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spacing w:before="104"/>
              <w:ind w:left="66" w:right="6"/>
              <w:jc w:val="center"/>
              <w:rPr>
                <w:sz w:val="15"/>
              </w:rPr>
            </w:pPr>
            <w:r w:rsidRPr="00CD6D92">
              <w:rPr>
                <w:color w:val="282828"/>
                <w:sz w:val="15"/>
              </w:rPr>
              <w:t>60</w:t>
            </w: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spacing w:before="104"/>
              <w:ind w:left="73" w:right="29"/>
              <w:jc w:val="center"/>
              <w:rPr>
                <w:sz w:val="15"/>
              </w:rPr>
            </w:pPr>
            <w:r w:rsidRPr="00CD6D92">
              <w:rPr>
                <w:color w:val="232323"/>
                <w:sz w:val="15"/>
              </w:rPr>
              <w:t>0,8</w:t>
            </w:r>
            <w:r w:rsidRPr="00CD6D92">
              <w:rPr>
                <w:color w:val="95AFB5"/>
                <w:sz w:val="15"/>
              </w:rPr>
              <w:t>1</w:t>
            </w:r>
            <w:r w:rsidRPr="00CD6D92">
              <w:rPr>
                <w:color w:val="565656"/>
                <w:sz w:val="15"/>
              </w:rPr>
              <w:t>9</w:t>
            </w: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spacing w:before="104"/>
              <w:ind w:left="52" w:right="14"/>
              <w:jc w:val="center"/>
              <w:rPr>
                <w:sz w:val="15"/>
              </w:rPr>
            </w:pPr>
            <w:r w:rsidRPr="00CD6D92">
              <w:rPr>
                <w:color w:val="212121"/>
                <w:sz w:val="15"/>
              </w:rPr>
              <w:t>6,049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before="104"/>
              <w:ind w:left="195"/>
              <w:rPr>
                <w:sz w:val="15"/>
              </w:rPr>
            </w:pPr>
            <w:r w:rsidRPr="00CD6D92">
              <w:rPr>
                <w:color w:val="161616"/>
                <w:sz w:val="15"/>
              </w:rPr>
              <w:t>4.807</w:t>
            </w: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spacing w:before="103"/>
              <w:ind w:left="372"/>
              <w:rPr>
                <w:sz w:val="14"/>
              </w:rPr>
            </w:pPr>
            <w:r w:rsidRPr="00CD6D92">
              <w:rPr>
                <w:color w:val="1D1D1D"/>
                <w:sz w:val="14"/>
              </w:rPr>
              <w:t>5,462</w:t>
            </w: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spacing w:before="118"/>
              <w:ind w:left="248" w:right="217"/>
              <w:jc w:val="center"/>
              <w:rPr>
                <w:sz w:val="14"/>
              </w:rPr>
            </w:pPr>
            <w:r w:rsidRPr="00CD6D92">
              <w:rPr>
                <w:color w:val="212121"/>
                <w:sz w:val="14"/>
              </w:rPr>
              <w:t>2,695</w:t>
            </w: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spacing w:before="118"/>
              <w:ind w:right="112"/>
              <w:jc w:val="right"/>
              <w:rPr>
                <w:sz w:val="14"/>
              </w:rPr>
            </w:pPr>
            <w:r w:rsidRPr="00CD6D92">
              <w:rPr>
                <w:color w:val="212121"/>
                <w:w w:val="105"/>
                <w:sz w:val="14"/>
              </w:rPr>
              <w:t>20,209</w:t>
            </w: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spacing w:before="118"/>
              <w:ind w:left="70" w:right="54"/>
              <w:jc w:val="center"/>
              <w:rPr>
                <w:sz w:val="14"/>
              </w:rPr>
            </w:pPr>
            <w:r w:rsidRPr="00CD6D92">
              <w:rPr>
                <w:color w:val="2F2F2F"/>
                <w:sz w:val="14"/>
              </w:rPr>
              <w:t>2З,БО7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before="118"/>
              <w:ind w:left="66" w:right="18"/>
              <w:jc w:val="center"/>
              <w:rPr>
                <w:sz w:val="14"/>
              </w:rPr>
            </w:pPr>
            <w:r w:rsidRPr="00CD6D92">
              <w:rPr>
                <w:color w:val="212121"/>
                <w:sz w:val="14"/>
              </w:rPr>
              <w:t>12,О1Б</w:t>
            </w: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spacing w:before="118"/>
              <w:ind w:left="155"/>
              <w:rPr>
                <w:sz w:val="14"/>
              </w:rPr>
            </w:pPr>
            <w:r w:rsidRPr="00CD6D92">
              <w:rPr>
                <w:color w:val="262626"/>
                <w:sz w:val="14"/>
              </w:rPr>
              <w:t>D,765</w:t>
            </w:r>
          </w:p>
        </w:tc>
      </w:tr>
      <w:tr w:rsidR="000C4A48" w:rsidTr="00AF3A56">
        <w:trPr>
          <w:trHeight w:val="412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spacing w:before="9"/>
              <w:rPr>
                <w:sz w:val="20"/>
              </w:rPr>
            </w:pPr>
          </w:p>
          <w:p w:rsidR="000C4A48" w:rsidRPr="00CD6D92" w:rsidRDefault="000C4A48" w:rsidP="00AF3A56">
            <w:pPr>
              <w:pStyle w:val="TableParagraph"/>
              <w:spacing w:line="105" w:lineRule="exact"/>
              <w:ind w:left="64" w:right="-29"/>
              <w:rPr>
                <w:sz w:val="10"/>
              </w:rPr>
            </w:pPr>
            <w:r w:rsidRPr="00CD6D92">
              <w:rPr>
                <w:noProof/>
                <w:position w:val="-1"/>
                <w:sz w:val="10"/>
                <w:lang w:eastAsia="ru-RU"/>
              </w:rPr>
              <w:pict>
                <v:shape id="image41.png" o:spid="_x0000_i1044" type="#_x0000_t75" style="width:39.75pt;height:5.25pt;visibility:visible">
                  <v:imagedata r:id="rId35" o:title=""/>
                </v:shape>
              </w:pict>
            </w: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line="168" w:lineRule="exact"/>
              <w:ind w:left="49"/>
              <w:rPr>
                <w:sz w:val="23"/>
              </w:rPr>
            </w:pPr>
            <w:r w:rsidRPr="00CD6D92">
              <w:rPr>
                <w:color w:val="0E0E0E"/>
                <w:w w:val="80"/>
                <w:sz w:val="23"/>
              </w:rPr>
              <w:t>Мясо (курица) тушеное в соусе</w: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spacing w:before="84"/>
              <w:ind w:left="69" w:right="6"/>
              <w:jc w:val="center"/>
              <w:rPr>
                <w:sz w:val="15"/>
              </w:rPr>
            </w:pPr>
            <w:r w:rsidRPr="00CD6D92">
              <w:rPr>
                <w:color w:val="111111"/>
                <w:sz w:val="15"/>
              </w:rPr>
              <w:t>50/50</w:t>
            </w: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spacing w:before="84"/>
              <w:ind w:left="73" w:right="26"/>
              <w:jc w:val="center"/>
              <w:rPr>
                <w:sz w:val="15"/>
              </w:rPr>
            </w:pPr>
            <w:r w:rsidRPr="00CD6D92">
              <w:rPr>
                <w:color w:val="1A1A1A"/>
                <w:sz w:val="15"/>
              </w:rPr>
              <w:t>12,600</w:t>
            </w: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spacing w:before="84"/>
              <w:ind w:left="51" w:right="14"/>
              <w:jc w:val="center"/>
              <w:rPr>
                <w:sz w:val="15"/>
              </w:rPr>
            </w:pPr>
            <w:r w:rsidRPr="00CD6D92">
              <w:rPr>
                <w:color w:val="161616"/>
                <w:sz w:val="15"/>
              </w:rPr>
              <w:t>13,000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before="84"/>
              <w:ind w:left="191"/>
              <w:rPr>
                <w:sz w:val="15"/>
              </w:rPr>
            </w:pPr>
            <w:r w:rsidRPr="00CD6D92">
              <w:rPr>
                <w:color w:val="2D2D2D"/>
                <w:sz w:val="15"/>
              </w:rPr>
              <w:t>9,200</w:t>
            </w: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spacing w:before="103"/>
              <w:ind w:right="5"/>
              <w:jc w:val="right"/>
              <w:rPr>
                <w:sz w:val="13"/>
              </w:rPr>
            </w:pPr>
            <w:r w:rsidRPr="00CD6D92">
              <w:rPr>
                <w:color w:val="363636"/>
                <w:w w:val="110"/>
                <w:sz w:val="13"/>
              </w:rPr>
              <w:t>204</w:t>
            </w: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spacing w:before="103"/>
              <w:ind w:left="367" w:right="331"/>
              <w:jc w:val="center"/>
              <w:rPr>
                <w:sz w:val="13"/>
              </w:rPr>
            </w:pPr>
            <w:r w:rsidRPr="00CD6D92">
              <w:rPr>
                <w:color w:val="232323"/>
                <w:w w:val="110"/>
                <w:sz w:val="13"/>
              </w:rPr>
              <w:t>0,213</w:t>
            </w: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spacing w:before="78"/>
              <w:ind w:left="328"/>
              <w:rPr>
                <w:rFonts w:ascii="Cambria" w:hAnsi="Cambria"/>
                <w:sz w:val="15"/>
              </w:rPr>
            </w:pPr>
            <w:r w:rsidRPr="00CD6D92">
              <w:rPr>
                <w:rFonts w:ascii="Cambria" w:hAnsi="Cambria"/>
                <w:spacing w:val="-1"/>
                <w:w w:val="95"/>
                <w:sz w:val="15"/>
              </w:rPr>
              <w:t>35,</w:t>
            </w:r>
            <w:r w:rsidRPr="00CD6D92">
              <w:rPr>
                <w:rFonts w:ascii="Cambria" w:hAnsi="Cambria"/>
                <w:spacing w:val="-14"/>
                <w:w w:val="95"/>
                <w:sz w:val="15"/>
              </w:rPr>
              <w:t xml:space="preserve"> </w:t>
            </w:r>
            <w:r w:rsidRPr="00CD6D92">
              <w:rPr>
                <w:rFonts w:ascii="Cambria" w:hAnsi="Cambria"/>
                <w:color w:val="464646"/>
                <w:w w:val="95"/>
                <w:sz w:val="15"/>
              </w:rPr>
              <w:t>SsБ</w:t>
            </w: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spacing w:before="77"/>
              <w:ind w:left="263" w:right="243"/>
              <w:jc w:val="center"/>
              <w:rPr>
                <w:rFonts w:ascii="Consolas"/>
                <w:sz w:val="15"/>
              </w:rPr>
            </w:pPr>
            <w:r w:rsidRPr="00CD6D92">
              <w:rPr>
                <w:rFonts w:ascii="Consolas"/>
                <w:color w:val="2A2A2A"/>
                <w:sz w:val="15"/>
              </w:rPr>
              <w:t>20,000</w:t>
            </w: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spacing w:before="94"/>
              <w:ind w:left="248" w:right="228"/>
              <w:jc w:val="center"/>
              <w:rPr>
                <w:sz w:val="14"/>
              </w:rPr>
            </w:pPr>
            <w:r w:rsidRPr="00CD6D92">
              <w:rPr>
                <w:sz w:val="14"/>
              </w:rPr>
              <w:t>5,026</w:t>
            </w: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spacing w:before="94"/>
              <w:ind w:right="121"/>
              <w:jc w:val="right"/>
              <w:rPr>
                <w:sz w:val="14"/>
              </w:rPr>
            </w:pPr>
            <w:r w:rsidRPr="00CD6D92">
              <w:rPr>
                <w:color w:val="181818"/>
                <w:sz w:val="14"/>
              </w:rPr>
              <w:t>27,951</w:t>
            </w: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spacing w:before="94"/>
              <w:ind w:left="70" w:right="36"/>
              <w:jc w:val="center"/>
              <w:rPr>
                <w:sz w:val="14"/>
              </w:rPr>
            </w:pPr>
            <w:r w:rsidRPr="00CD6D92">
              <w:rPr>
                <w:color w:val="383838"/>
                <w:sz w:val="14"/>
              </w:rPr>
              <w:t>109,806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before="94"/>
              <w:ind w:left="66" w:right="38"/>
              <w:jc w:val="center"/>
              <w:rPr>
                <w:sz w:val="14"/>
              </w:rPr>
            </w:pPr>
            <w:r w:rsidRPr="00CD6D92">
              <w:rPr>
                <w:color w:val="111111"/>
                <w:w w:val="95"/>
                <w:sz w:val="14"/>
              </w:rPr>
              <w:t>4</w:t>
            </w:r>
            <w:r w:rsidRPr="00CD6D92">
              <w:rPr>
                <w:color w:val="111111"/>
                <w:spacing w:val="-19"/>
                <w:w w:val="95"/>
                <w:sz w:val="14"/>
              </w:rPr>
              <w:t xml:space="preserve"> </w:t>
            </w:r>
            <w:r w:rsidRPr="00CD6D92">
              <w:rPr>
                <w:color w:val="1F1F1F"/>
                <w:w w:val="95"/>
                <w:sz w:val="14"/>
              </w:rPr>
              <w:t>1,551</w:t>
            </w: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spacing w:before="94"/>
              <w:ind w:left="160"/>
              <w:rPr>
                <w:sz w:val="14"/>
              </w:rPr>
            </w:pPr>
            <w:r w:rsidRPr="00CD6D92">
              <w:rPr>
                <w:color w:val="313131"/>
                <w:sz w:val="14"/>
              </w:rPr>
              <w:t>1,7D0</w:t>
            </w:r>
          </w:p>
        </w:tc>
      </w:tr>
      <w:tr w:rsidR="000C4A48" w:rsidTr="00AF3A56">
        <w:trPr>
          <w:trHeight w:val="335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rPr>
                <w:sz w:val="14"/>
              </w:rPr>
            </w:pP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before="46"/>
              <w:ind w:left="48"/>
              <w:rPr>
                <w:sz w:val="15"/>
              </w:rPr>
            </w:pPr>
            <w:r w:rsidRPr="00CD6D92">
              <w:rPr>
                <w:color w:val="131313"/>
                <w:w w:val="95"/>
                <w:sz w:val="15"/>
              </w:rPr>
              <w:t>ЧАЙ</w:t>
            </w:r>
            <w:r w:rsidRPr="00CD6D92">
              <w:rPr>
                <w:color w:val="131313"/>
                <w:spacing w:val="4"/>
                <w:w w:val="95"/>
                <w:sz w:val="15"/>
              </w:rPr>
              <w:t xml:space="preserve"> </w:t>
            </w:r>
            <w:r w:rsidRPr="00CD6D92">
              <w:rPr>
                <w:color w:val="4D4D4D"/>
                <w:w w:val="95"/>
                <w:sz w:val="15"/>
              </w:rPr>
              <w:t>С</w:t>
            </w:r>
            <w:r w:rsidRPr="00CD6D92">
              <w:rPr>
                <w:color w:val="4D4D4D"/>
                <w:spacing w:val="5"/>
                <w:w w:val="95"/>
                <w:sz w:val="15"/>
              </w:rPr>
              <w:t xml:space="preserve"> </w:t>
            </w:r>
            <w:r w:rsidRPr="00CD6D92">
              <w:rPr>
                <w:color w:val="0A0A0A"/>
                <w:w w:val="95"/>
                <w:sz w:val="15"/>
              </w:rPr>
              <w:t>CAXAPOM</w:t>
            </w:r>
            <w:r w:rsidRPr="00CD6D92">
              <w:rPr>
                <w:color w:val="0A0A0A"/>
                <w:spacing w:val="-6"/>
                <w:w w:val="95"/>
                <w:sz w:val="15"/>
              </w:rPr>
              <w:t xml:space="preserve"> </w: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spacing w:before="41"/>
              <w:ind w:left="49" w:right="6"/>
              <w:jc w:val="center"/>
              <w:rPr>
                <w:rFonts w:ascii="Arial Narrow"/>
                <w:sz w:val="16"/>
              </w:rPr>
            </w:pPr>
            <w:r w:rsidRPr="00CD6D92">
              <w:rPr>
                <w:rFonts w:ascii="Arial Narrow"/>
                <w:color w:val="232323"/>
                <w:w w:val="105"/>
                <w:sz w:val="16"/>
              </w:rPr>
              <w:t>2oo</w:t>
            </w: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spacing w:before="41"/>
              <w:ind w:left="62" w:right="29"/>
              <w:jc w:val="center"/>
              <w:rPr>
                <w:rFonts w:ascii="Arial Narrow"/>
                <w:sz w:val="16"/>
              </w:rPr>
            </w:pPr>
            <w:r w:rsidRPr="00CD6D92">
              <w:rPr>
                <w:rFonts w:ascii="Arial Narrow"/>
                <w:color w:val="0F0F0F"/>
                <w:w w:val="110"/>
                <w:sz w:val="16"/>
              </w:rPr>
              <w:t>o.zoo</w:t>
            </w: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spacing w:before="41"/>
              <w:ind w:left="59" w:right="14"/>
              <w:jc w:val="center"/>
              <w:rPr>
                <w:rFonts w:ascii="Arial Narrow"/>
                <w:sz w:val="16"/>
              </w:rPr>
            </w:pPr>
            <w:r w:rsidRPr="00CD6D92">
              <w:rPr>
                <w:rFonts w:ascii="Arial Narrow"/>
                <w:color w:val="080808"/>
                <w:w w:val="125"/>
                <w:sz w:val="16"/>
              </w:rPr>
              <w:t>o,ioo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before="41"/>
              <w:ind w:right="7"/>
              <w:jc w:val="right"/>
              <w:rPr>
                <w:rFonts w:ascii="Arial Narrow" w:hAnsi="Arial Narrow"/>
                <w:sz w:val="16"/>
              </w:rPr>
            </w:pPr>
            <w:r w:rsidRPr="00CD6D92">
              <w:rPr>
                <w:rFonts w:ascii="Arial Narrow" w:hAnsi="Arial Narrow"/>
                <w:color w:val="212121"/>
                <w:w w:val="105"/>
                <w:sz w:val="16"/>
              </w:rPr>
              <w:t>тЗ,9оо</w:t>
            </w: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spacing w:before="41"/>
              <w:ind w:right="18"/>
              <w:jc w:val="right"/>
              <w:rPr>
                <w:rFonts w:ascii="Arial Narrow"/>
                <w:sz w:val="16"/>
              </w:rPr>
            </w:pPr>
            <w:r w:rsidRPr="00CD6D92">
              <w:rPr>
                <w:rFonts w:ascii="Arial Narrow"/>
                <w:color w:val="2F2F2F"/>
                <w:sz w:val="16"/>
              </w:rPr>
              <w:t>3T</w:t>
            </w: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spacing w:before="41"/>
              <w:ind w:left="367" w:right="330"/>
              <w:jc w:val="center"/>
              <w:rPr>
                <w:rFonts w:ascii="Arial Narrow"/>
                <w:sz w:val="16"/>
              </w:rPr>
            </w:pPr>
            <w:r w:rsidRPr="00CD6D92">
              <w:rPr>
                <w:rFonts w:ascii="Arial Narrow"/>
                <w:color w:val="1F1F1F"/>
                <w:w w:val="105"/>
                <w:sz w:val="16"/>
              </w:rPr>
              <w:t>0,000</w:t>
            </w: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spacing w:before="10"/>
              <w:rPr>
                <w:sz w:val="7"/>
              </w:rPr>
            </w:pPr>
          </w:p>
          <w:p w:rsidR="000C4A48" w:rsidRPr="00CD6D92" w:rsidRDefault="000C4A48" w:rsidP="00AF3A56">
            <w:pPr>
              <w:pStyle w:val="TableParagraph"/>
              <w:spacing w:line="124" w:lineRule="exact"/>
              <w:ind w:left="377"/>
              <w:rPr>
                <w:sz w:val="12"/>
              </w:rPr>
            </w:pPr>
            <w:r w:rsidRPr="00CD6D92">
              <w:rPr>
                <w:noProof/>
                <w:position w:val="-1"/>
                <w:sz w:val="12"/>
                <w:lang w:eastAsia="ru-RU"/>
              </w:rPr>
              <w:pict>
                <v:shape id="image42.png" o:spid="_x0000_i1045" type="#_x0000_t75" style="width:17.25pt;height:6pt;visibility:visible">
                  <v:imagedata r:id="rId36" o:title=""/>
                </v:shape>
              </w:pict>
            </w: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rPr>
                <w:sz w:val="7"/>
              </w:rPr>
            </w:pPr>
          </w:p>
          <w:p w:rsidR="000C4A48" w:rsidRPr="00CD6D92" w:rsidRDefault="000C4A48" w:rsidP="00AF3A56">
            <w:pPr>
              <w:pStyle w:val="TableParagraph"/>
              <w:spacing w:line="105" w:lineRule="exact"/>
              <w:ind w:left="516"/>
              <w:rPr>
                <w:sz w:val="10"/>
              </w:rPr>
            </w:pPr>
            <w:r w:rsidRPr="00CD6D92">
              <w:rPr>
                <w:noProof/>
                <w:position w:val="-1"/>
                <w:sz w:val="10"/>
                <w:lang w:eastAsia="ru-RU"/>
              </w:rPr>
              <w:pict>
                <v:shape id="image43.png" o:spid="_x0000_i1046" type="#_x0000_t75" style="width:3.75pt;height:5.25pt;visibility:visible">
                  <v:imagedata r:id="rId37" o:title=""/>
                </v:shape>
              </w:pict>
            </w: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spacing w:before="65"/>
              <w:ind w:left="248" w:right="224"/>
              <w:jc w:val="center"/>
              <w:rPr>
                <w:sz w:val="14"/>
              </w:rPr>
            </w:pPr>
            <w:r w:rsidRPr="00CD6D92">
              <w:rPr>
                <w:sz w:val="14"/>
              </w:rPr>
              <w:t>D,01O</w:t>
            </w: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spacing w:before="65"/>
              <w:ind w:right="162"/>
              <w:jc w:val="right"/>
              <w:rPr>
                <w:sz w:val="14"/>
              </w:rPr>
            </w:pPr>
            <w:r w:rsidRPr="00CD6D92">
              <w:rPr>
                <w:color w:val="1C1C1C"/>
                <w:sz w:val="14"/>
              </w:rPr>
              <w:t>2.8Б0</w:t>
            </w: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spacing w:before="65"/>
              <w:ind w:left="70" w:right="33"/>
              <w:jc w:val="center"/>
              <w:rPr>
                <w:sz w:val="14"/>
              </w:rPr>
            </w:pPr>
            <w:r w:rsidRPr="00CD6D92">
              <w:rPr>
                <w:color w:val="131313"/>
                <w:sz w:val="14"/>
              </w:rPr>
              <w:t>1,340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before="65"/>
              <w:ind w:left="66" w:right="30"/>
              <w:jc w:val="center"/>
              <w:rPr>
                <w:sz w:val="14"/>
              </w:rPr>
            </w:pPr>
            <w:r w:rsidRPr="00CD6D92">
              <w:rPr>
                <w:color w:val="3F3F3F"/>
                <w:w w:val="95"/>
                <w:sz w:val="14"/>
              </w:rPr>
              <w:t>0,</w:t>
            </w:r>
            <w:r w:rsidRPr="00CD6D92">
              <w:rPr>
                <w:color w:val="3F3F3F"/>
                <w:spacing w:val="-25"/>
                <w:w w:val="95"/>
                <w:sz w:val="14"/>
              </w:rPr>
              <w:t xml:space="preserve"> </w:t>
            </w:r>
            <w:r w:rsidRPr="00CD6D92">
              <w:rPr>
                <w:color w:val="444444"/>
                <w:w w:val="95"/>
                <w:sz w:val="14"/>
              </w:rPr>
              <w:t>730</w:t>
            </w: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spacing w:before="65"/>
              <w:ind w:left="160"/>
              <w:rPr>
                <w:sz w:val="14"/>
              </w:rPr>
            </w:pPr>
            <w:r w:rsidRPr="00CD6D92">
              <w:rPr>
                <w:color w:val="282828"/>
                <w:sz w:val="14"/>
              </w:rPr>
              <w:t>0,080</w:t>
            </w:r>
          </w:p>
        </w:tc>
      </w:tr>
      <w:tr w:rsidR="000C4A48" w:rsidTr="00AF3A56">
        <w:trPr>
          <w:trHeight w:val="191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line="142" w:lineRule="exact"/>
              <w:ind w:left="54"/>
              <w:rPr>
                <w:sz w:val="15"/>
              </w:rPr>
            </w:pPr>
            <w:r w:rsidRPr="00CD6D92">
              <w:rPr>
                <w:w w:val="95"/>
                <w:sz w:val="15"/>
              </w:rPr>
              <w:t>ХІІЕБ</w:t>
            </w:r>
            <w:r w:rsidRPr="00CD6D92">
              <w:rPr>
                <w:spacing w:val="16"/>
                <w:w w:val="95"/>
                <w:sz w:val="15"/>
              </w:rPr>
              <w:t xml:space="preserve"> </w:t>
            </w:r>
            <w:r w:rsidRPr="00CD6D92">
              <w:rPr>
                <w:w w:val="95"/>
                <w:sz w:val="15"/>
              </w:rPr>
              <w:t>БЕЛЫИ</w:t>
            </w:r>
            <w:r w:rsidRPr="00CD6D92">
              <w:rPr>
                <w:spacing w:val="8"/>
                <w:w w:val="95"/>
                <w:sz w:val="15"/>
              </w:rPr>
              <w:t xml:space="preserve"> </w:t>
            </w:r>
            <w:r w:rsidRPr="00CD6D92">
              <w:rPr>
                <w:color w:val="050505"/>
                <w:w w:val="95"/>
                <w:sz w:val="15"/>
              </w:rPr>
              <w:t xml:space="preserve">1 </w:t>
            </w:r>
            <w:r w:rsidRPr="00CD6D92">
              <w:rPr>
                <w:color w:val="232323"/>
                <w:w w:val="95"/>
                <w:sz w:val="15"/>
              </w:rPr>
              <w:t>сорт</w: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75" w:right="6"/>
              <w:jc w:val="center"/>
              <w:rPr>
                <w:sz w:val="13"/>
              </w:rPr>
            </w:pPr>
            <w:r w:rsidRPr="00CD6D92">
              <w:rPr>
                <w:color w:val="1F1F1F"/>
                <w:w w:val="105"/>
                <w:sz w:val="13"/>
              </w:rPr>
              <w:t>30</w:t>
            </w: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73" w:right="28"/>
              <w:jc w:val="center"/>
              <w:rPr>
                <w:sz w:val="13"/>
              </w:rPr>
            </w:pPr>
            <w:r w:rsidRPr="00CD6D92">
              <w:rPr>
                <w:color w:val="0C0C0C"/>
                <w:w w:val="110"/>
                <w:sz w:val="13"/>
              </w:rPr>
              <w:t>2,280</w:t>
            </w: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54" w:right="14"/>
              <w:jc w:val="center"/>
              <w:rPr>
                <w:sz w:val="13"/>
              </w:rPr>
            </w:pPr>
            <w:r w:rsidRPr="00CD6D92">
              <w:rPr>
                <w:color w:val="1A1A1A"/>
                <w:w w:val="110"/>
                <w:sz w:val="13"/>
              </w:rPr>
              <w:t>0,240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154"/>
              <w:rPr>
                <w:sz w:val="13"/>
              </w:rPr>
            </w:pPr>
            <w:r w:rsidRPr="00CD6D92">
              <w:rPr>
                <w:color w:val="2B2B2B"/>
                <w:w w:val="105"/>
                <w:sz w:val="13"/>
              </w:rPr>
              <w:t>14,?60</w:t>
            </w: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right="2"/>
              <w:jc w:val="right"/>
              <w:rPr>
                <w:sz w:val="13"/>
              </w:rPr>
            </w:pPr>
            <w:r w:rsidRPr="00CD6D92">
              <w:rPr>
                <w:color w:val="383838"/>
                <w:w w:val="105"/>
                <w:sz w:val="13"/>
              </w:rPr>
              <w:t>71</w:t>
            </w: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367" w:right="334"/>
              <w:jc w:val="center"/>
              <w:rPr>
                <w:sz w:val="13"/>
              </w:rPr>
            </w:pPr>
            <w:r w:rsidRPr="00CD6D92">
              <w:rPr>
                <w:color w:val="282828"/>
                <w:sz w:val="13"/>
              </w:rPr>
              <w:t>0,ОЗЗ</w:t>
            </w: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248" w:right="228"/>
              <w:jc w:val="center"/>
              <w:rPr>
                <w:sz w:val="14"/>
              </w:rPr>
            </w:pPr>
            <w:r w:rsidRPr="00CD6D92">
              <w:rPr>
                <w:color w:val="1F1F1F"/>
                <w:sz w:val="14"/>
              </w:rPr>
              <w:t>0,3Э0</w:t>
            </w: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right="161"/>
              <w:jc w:val="right"/>
              <w:rPr>
                <w:sz w:val="14"/>
              </w:rPr>
            </w:pPr>
            <w:r w:rsidRPr="00CD6D92">
              <w:rPr>
                <w:color w:val="2A2A2A"/>
                <w:sz w:val="14"/>
              </w:rPr>
              <w:t>б,О00</w:t>
            </w: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70" w:right="51"/>
              <w:jc w:val="center"/>
              <w:rPr>
                <w:sz w:val="14"/>
              </w:rPr>
            </w:pPr>
            <w:r w:rsidRPr="00CD6D92">
              <w:rPr>
                <w:color w:val="1C1C1C"/>
                <w:sz w:val="14"/>
              </w:rPr>
              <w:t>18,500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66" w:right="47"/>
              <w:jc w:val="center"/>
              <w:rPr>
                <w:sz w:val="14"/>
              </w:rPr>
            </w:pPr>
            <w:r w:rsidRPr="00CD6D92">
              <w:rPr>
                <w:color w:val="0F0F0F"/>
                <w:sz w:val="14"/>
              </w:rPr>
              <w:t>4.200</w:t>
            </w: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150"/>
              <w:rPr>
                <w:sz w:val="14"/>
              </w:rPr>
            </w:pPr>
            <w:r w:rsidRPr="00CD6D92">
              <w:rPr>
                <w:color w:val="282828"/>
                <w:sz w:val="14"/>
              </w:rPr>
              <w:t>0.ЗЗО</w:t>
            </w:r>
          </w:p>
        </w:tc>
      </w:tr>
      <w:tr w:rsidR="000C4A48" w:rsidTr="00AF3A56">
        <w:trPr>
          <w:trHeight w:val="181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line="137" w:lineRule="exact"/>
              <w:ind w:left="44"/>
              <w:rPr>
                <w:sz w:val="15"/>
              </w:rPr>
            </w:pPr>
            <w:r w:rsidRPr="00CD6D92">
              <w:rPr>
                <w:color w:val="080808"/>
                <w:w w:val="95"/>
                <w:sz w:val="15"/>
              </w:rPr>
              <w:t xml:space="preserve">ХЈІЕБ </w:t>
            </w:r>
            <w:r w:rsidRPr="00CD6D92">
              <w:rPr>
                <w:color w:val="0F0F0F"/>
                <w:w w:val="95"/>
                <w:position w:val="1"/>
                <w:sz w:val="15"/>
              </w:rPr>
              <w:t>Сельский</w: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67" w:right="6"/>
              <w:jc w:val="center"/>
              <w:rPr>
                <w:sz w:val="15"/>
              </w:rPr>
            </w:pPr>
            <w:r w:rsidRPr="00CD6D92">
              <w:rPr>
                <w:color w:val="363636"/>
                <w:sz w:val="15"/>
              </w:rPr>
              <w:t>20</w:t>
            </w: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60" w:right="29"/>
              <w:jc w:val="center"/>
              <w:rPr>
                <w:sz w:val="15"/>
              </w:rPr>
            </w:pPr>
            <w:r w:rsidRPr="00CD6D92">
              <w:rPr>
                <w:color w:val="1A1A1A"/>
                <w:sz w:val="15"/>
              </w:rPr>
              <w:t>1,3</w:t>
            </w: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57" w:right="14"/>
              <w:jc w:val="center"/>
              <w:rPr>
                <w:sz w:val="15"/>
              </w:rPr>
            </w:pPr>
            <w:r w:rsidRPr="00CD6D92">
              <w:rPr>
                <w:color w:val="131313"/>
                <w:sz w:val="15"/>
              </w:rPr>
              <w:t>0,2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40"/>
              <w:jc w:val="center"/>
              <w:rPr>
                <w:sz w:val="15"/>
              </w:rPr>
            </w:pPr>
            <w:r w:rsidRPr="00CD6D92">
              <w:rPr>
                <w:color w:val="383838"/>
                <w:w w:val="81"/>
                <w:sz w:val="15"/>
              </w:rPr>
              <w:t>7</w:t>
            </w: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right="16"/>
              <w:jc w:val="right"/>
              <w:rPr>
                <w:sz w:val="15"/>
              </w:rPr>
            </w:pPr>
            <w:r w:rsidRPr="00CD6D92">
              <w:rPr>
                <w:color w:val="505050"/>
                <w:w w:val="85"/>
                <w:sz w:val="15"/>
              </w:rPr>
              <w:t>ЗЅ</w:t>
            </w: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367" w:right="330"/>
              <w:jc w:val="center"/>
              <w:rPr>
                <w:sz w:val="15"/>
              </w:rPr>
            </w:pPr>
            <w:r w:rsidRPr="00CD6D92">
              <w:rPr>
                <w:color w:val="161616"/>
                <w:sz w:val="15"/>
              </w:rPr>
              <w:t>0,02</w:t>
            </w: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248" w:right="223"/>
              <w:jc w:val="center"/>
              <w:rPr>
                <w:sz w:val="14"/>
              </w:rPr>
            </w:pPr>
            <w:r w:rsidRPr="00CD6D92">
              <w:rPr>
                <w:color w:val="1C1C1C"/>
                <w:w w:val="105"/>
                <w:sz w:val="14"/>
              </w:rPr>
              <w:t>0,2</w:t>
            </w: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239" w:right="217"/>
              <w:jc w:val="center"/>
              <w:rPr>
                <w:sz w:val="14"/>
              </w:rPr>
            </w:pPr>
            <w:r w:rsidRPr="00CD6D92">
              <w:rPr>
                <w:w w:val="105"/>
                <w:sz w:val="14"/>
              </w:rPr>
              <w:t>4,7</w:t>
            </w: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70" w:right="48"/>
              <w:jc w:val="center"/>
              <w:rPr>
                <w:sz w:val="14"/>
              </w:rPr>
            </w:pPr>
            <w:r w:rsidRPr="00CD6D92">
              <w:rPr>
                <w:color w:val="161616"/>
                <w:sz w:val="14"/>
              </w:rPr>
              <w:t>21,1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66" w:right="55"/>
              <w:jc w:val="center"/>
              <w:rPr>
                <w:sz w:val="14"/>
              </w:rPr>
            </w:pPr>
            <w:r w:rsidRPr="00CD6D92">
              <w:rPr>
                <w:color w:val="2D2D2D"/>
                <w:sz w:val="14"/>
              </w:rPr>
              <w:t>Б,З</w:t>
            </w: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189"/>
              <w:rPr>
                <w:sz w:val="14"/>
              </w:rPr>
            </w:pPr>
            <w:r w:rsidRPr="00CD6D92">
              <w:rPr>
                <w:color w:val="1A1A1A"/>
                <w:sz w:val="14"/>
              </w:rPr>
              <w:t>0.52</w:t>
            </w:r>
          </w:p>
        </w:tc>
      </w:tr>
      <w:tr w:rsidR="000C4A48" w:rsidTr="00AF3A56">
        <w:trPr>
          <w:trHeight w:val="177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rPr>
                <w:sz w:val="10"/>
              </w:rPr>
            </w:pP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line="146" w:lineRule="exact"/>
              <w:ind w:right="16"/>
              <w:jc w:val="right"/>
              <w:rPr>
                <w:sz w:val="17"/>
              </w:rPr>
            </w:pPr>
            <w:r w:rsidRPr="00CD6D92">
              <w:rPr>
                <w:color w:val="0A0A0A"/>
                <w:sz w:val="17"/>
              </w:rPr>
              <w:t>Итого:</w: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rPr>
                <w:sz w:val="10"/>
              </w:rPr>
            </w:pP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59" w:right="29"/>
              <w:jc w:val="center"/>
              <w:rPr>
                <w:sz w:val="15"/>
              </w:rPr>
            </w:pPr>
            <w:r w:rsidRPr="00CD6D92">
              <w:rPr>
                <w:w w:val="105"/>
                <w:sz w:val="15"/>
              </w:rPr>
              <w:t>19,449</w:t>
            </w: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44" w:right="14"/>
              <w:jc w:val="center"/>
              <w:rPr>
                <w:sz w:val="15"/>
              </w:rPr>
            </w:pPr>
            <w:r w:rsidRPr="00CD6D92">
              <w:rPr>
                <w:sz w:val="15"/>
              </w:rPr>
              <w:t>20,339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124"/>
              <w:rPr>
                <w:sz w:val="15"/>
              </w:rPr>
            </w:pPr>
            <w:r w:rsidRPr="00CD6D92">
              <w:rPr>
                <w:sz w:val="15"/>
              </w:rPr>
              <w:t>81,167</w:t>
            </w: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right="23"/>
              <w:jc w:val="right"/>
              <w:rPr>
                <w:sz w:val="15"/>
              </w:rPr>
            </w:pPr>
            <w:r w:rsidRPr="00CD6D92">
              <w:rPr>
                <w:color w:val="050505"/>
                <w:sz w:val="15"/>
              </w:rPr>
              <w:t>58B,000</w:t>
            </w: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359" w:right="335"/>
              <w:jc w:val="center"/>
              <w:rPr>
                <w:sz w:val="15"/>
              </w:rPr>
            </w:pPr>
            <w:r w:rsidRPr="00CD6D92">
              <w:rPr>
                <w:sz w:val="15"/>
              </w:rPr>
              <w:t>0,306</w:t>
            </w: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304"/>
              <w:rPr>
                <w:b/>
                <w:sz w:val="15"/>
              </w:rPr>
            </w:pPr>
            <w:r w:rsidRPr="00CD6D92">
              <w:rPr>
                <w:b/>
                <w:sz w:val="15"/>
              </w:rPr>
              <w:t>56,018</w:t>
            </w: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spacing w:line="142" w:lineRule="exact"/>
              <w:ind w:left="243" w:right="255"/>
              <w:jc w:val="center"/>
              <w:rPr>
                <w:rFonts w:ascii="Arial Narrow"/>
                <w:sz w:val="15"/>
              </w:rPr>
            </w:pPr>
            <w:r w:rsidRPr="00CD6D92">
              <w:rPr>
                <w:rFonts w:ascii="Arial Narrow"/>
                <w:color w:val="0A0A0A"/>
                <w:sz w:val="15"/>
              </w:rPr>
              <w:t>20</w:t>
            </w: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246" w:right="233"/>
              <w:jc w:val="center"/>
              <w:rPr>
                <w:sz w:val="15"/>
              </w:rPr>
            </w:pPr>
            <w:r w:rsidRPr="00CD6D92">
              <w:rPr>
                <w:color w:val="0E0E0E"/>
                <w:sz w:val="15"/>
              </w:rPr>
              <w:t>8,541</w:t>
            </w: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right="159"/>
              <w:jc w:val="right"/>
              <w:rPr>
                <w:sz w:val="15"/>
              </w:rPr>
            </w:pPr>
            <w:r w:rsidRPr="00CD6D92">
              <w:rPr>
                <w:w w:val="105"/>
                <w:sz w:val="15"/>
              </w:rPr>
              <w:t>84,76</w:t>
            </w: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58" w:right="62"/>
              <w:jc w:val="center"/>
              <w:rPr>
                <w:sz w:val="15"/>
              </w:rPr>
            </w:pPr>
            <w:r w:rsidRPr="00CD6D92">
              <w:rPr>
                <w:color w:val="0A0A0A"/>
                <w:w w:val="105"/>
                <w:sz w:val="15"/>
              </w:rPr>
              <w:t>188,113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64" w:right="59"/>
              <w:jc w:val="center"/>
              <w:rPr>
                <w:sz w:val="15"/>
              </w:rPr>
            </w:pPr>
            <w:r w:rsidRPr="00CD6D92">
              <w:rPr>
                <w:sz w:val="15"/>
              </w:rPr>
              <w:t>119,367</w:t>
            </w: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131"/>
              <w:rPr>
                <w:sz w:val="15"/>
              </w:rPr>
            </w:pPr>
            <w:r w:rsidRPr="00CD6D92">
              <w:rPr>
                <w:w w:val="105"/>
                <w:sz w:val="15"/>
              </w:rPr>
              <w:t>3,645</w:t>
            </w:r>
          </w:p>
        </w:tc>
      </w:tr>
      <w:tr w:rsidR="000C4A48" w:rsidTr="00AF3A56">
        <w:trPr>
          <w:trHeight w:val="150"/>
        </w:trPr>
        <w:tc>
          <w:tcPr>
            <w:tcW w:w="893" w:type="dxa"/>
            <w:gridSpan w:val="2"/>
            <w:tcBorders>
              <w:bottom w:val="single" w:sz="12" w:space="0" w:color="5B5B5B"/>
            </w:tcBorders>
          </w:tcPr>
          <w:p w:rsidR="000C4A48" w:rsidRPr="00CD6D92" w:rsidRDefault="000C4A48" w:rsidP="00AF3A56">
            <w:pPr>
              <w:pStyle w:val="TableParagraph"/>
              <w:rPr>
                <w:sz w:val="8"/>
              </w:rPr>
            </w:pPr>
          </w:p>
        </w:tc>
        <w:tc>
          <w:tcPr>
            <w:tcW w:w="3269" w:type="dxa"/>
            <w:tcBorders>
              <w:bottom w:val="single" w:sz="12" w:space="0" w:color="4F4F54"/>
            </w:tcBorders>
          </w:tcPr>
          <w:p w:rsidR="000C4A48" w:rsidRPr="00CD6D92" w:rsidRDefault="000C4A48" w:rsidP="00AF3A56">
            <w:pPr>
              <w:pStyle w:val="TableParagraph"/>
              <w:rPr>
                <w:sz w:val="16"/>
                <w:szCs w:val="16"/>
              </w:rPr>
            </w:pPr>
            <w:r w:rsidRPr="00CD6D92">
              <w:rPr>
                <w:sz w:val="16"/>
                <w:szCs w:val="16"/>
              </w:rPr>
              <w:t xml:space="preserve">               6 день</w:t>
            </w:r>
          </w:p>
        </w:tc>
        <w:tc>
          <w:tcPr>
            <w:tcW w:w="648" w:type="dxa"/>
            <w:tcBorders>
              <w:bottom w:val="single" w:sz="12" w:space="0" w:color="575457"/>
            </w:tcBorders>
          </w:tcPr>
          <w:p w:rsidR="000C4A48" w:rsidRPr="00CD6D92" w:rsidRDefault="000C4A48" w:rsidP="00AF3A56">
            <w:pPr>
              <w:pStyle w:val="TableParagraph"/>
              <w:rPr>
                <w:sz w:val="8"/>
              </w:rPr>
            </w:pPr>
          </w:p>
        </w:tc>
        <w:tc>
          <w:tcPr>
            <w:tcW w:w="653" w:type="dxa"/>
            <w:tcBorders>
              <w:bottom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rPr>
                <w:sz w:val="8"/>
              </w:rPr>
            </w:pPr>
          </w:p>
        </w:tc>
        <w:tc>
          <w:tcPr>
            <w:tcW w:w="615" w:type="dxa"/>
            <w:tcBorders>
              <w:bottom w:val="single" w:sz="12" w:space="0" w:color="646464"/>
            </w:tcBorders>
          </w:tcPr>
          <w:p w:rsidR="000C4A48" w:rsidRPr="00CD6D92" w:rsidRDefault="000C4A48" w:rsidP="00AF3A56">
            <w:pPr>
              <w:pStyle w:val="TableParagraph"/>
              <w:rPr>
                <w:sz w:val="8"/>
              </w:rPr>
            </w:pPr>
          </w:p>
        </w:tc>
        <w:tc>
          <w:tcPr>
            <w:tcW w:w="711" w:type="dxa"/>
            <w:vMerge w:val="restart"/>
          </w:tcPr>
          <w:p w:rsidR="000C4A48" w:rsidRPr="00CD6D92" w:rsidRDefault="000C4A48" w:rsidP="00AF3A56">
            <w:pPr>
              <w:pStyle w:val="TableParagraph"/>
              <w:spacing w:before="1"/>
              <w:rPr>
                <w:sz w:val="16"/>
              </w:rPr>
            </w:pPr>
          </w:p>
          <w:p w:rsidR="000C4A48" w:rsidRPr="00CD6D92" w:rsidRDefault="000C4A48" w:rsidP="00AF3A56">
            <w:pPr>
              <w:pStyle w:val="TableParagraph"/>
              <w:ind w:left="191"/>
              <w:rPr>
                <w:sz w:val="15"/>
              </w:rPr>
            </w:pPr>
            <w:r w:rsidRPr="00CD6D92">
              <w:rPr>
                <w:color w:val="232323"/>
                <w:w w:val="95"/>
                <w:sz w:val="15"/>
              </w:rPr>
              <w:t>5,016</w:t>
            </w:r>
          </w:p>
        </w:tc>
        <w:tc>
          <w:tcPr>
            <w:tcW w:w="836" w:type="dxa"/>
            <w:tcBorders>
              <w:bottom w:val="single" w:sz="12" w:space="0" w:color="575757"/>
            </w:tcBorders>
          </w:tcPr>
          <w:p w:rsidR="000C4A48" w:rsidRPr="00CD6D92" w:rsidRDefault="000C4A48" w:rsidP="00AF3A56">
            <w:pPr>
              <w:pStyle w:val="TableParagraph"/>
              <w:rPr>
                <w:sz w:val="8"/>
              </w:rPr>
            </w:pPr>
          </w:p>
        </w:tc>
        <w:tc>
          <w:tcPr>
            <w:tcW w:w="1172" w:type="dxa"/>
            <w:tcBorders>
              <w:bottom w:val="single" w:sz="12" w:space="0" w:color="5B5B5B"/>
            </w:tcBorders>
          </w:tcPr>
          <w:p w:rsidR="000C4A48" w:rsidRPr="00CD6D92" w:rsidRDefault="000C4A48" w:rsidP="00AF3A56">
            <w:pPr>
              <w:pStyle w:val="TableParagraph"/>
              <w:rPr>
                <w:sz w:val="8"/>
              </w:rPr>
            </w:pPr>
          </w:p>
        </w:tc>
        <w:tc>
          <w:tcPr>
            <w:tcW w:w="1052" w:type="dxa"/>
            <w:vMerge w:val="restart"/>
          </w:tcPr>
          <w:p w:rsidR="000C4A48" w:rsidRPr="00CD6D92" w:rsidRDefault="000C4A48" w:rsidP="00AF3A56">
            <w:pPr>
              <w:pStyle w:val="TableParagraph"/>
              <w:spacing w:before="8"/>
              <w:rPr>
                <w:sz w:val="15"/>
              </w:rPr>
            </w:pPr>
          </w:p>
          <w:p w:rsidR="000C4A48" w:rsidRPr="00CD6D92" w:rsidRDefault="000C4A48" w:rsidP="00AF3A56">
            <w:pPr>
              <w:pStyle w:val="TableParagraph"/>
              <w:tabs>
                <w:tab w:val="left" w:pos="642"/>
              </w:tabs>
              <w:ind w:left="-13"/>
              <w:rPr>
                <w:sz w:val="15"/>
              </w:rPr>
            </w:pPr>
            <w:r w:rsidRPr="00CD6D92">
              <w:rPr>
                <w:color w:val="363636"/>
                <w:sz w:val="15"/>
              </w:rPr>
              <w:t>5,700</w:t>
            </w:r>
          </w:p>
        </w:tc>
        <w:tc>
          <w:tcPr>
            <w:tcW w:w="1081" w:type="dxa"/>
            <w:vMerge w:val="restart"/>
          </w:tcPr>
          <w:p w:rsidR="000C4A48" w:rsidRPr="00CD6D92" w:rsidRDefault="000C4A48" w:rsidP="00AF3A56">
            <w:pPr>
              <w:pStyle w:val="TableParagraph"/>
              <w:spacing w:before="1" w:after="1"/>
              <w:rPr>
                <w:sz w:val="14"/>
              </w:rPr>
            </w:pPr>
          </w:p>
          <w:p w:rsidR="000C4A48" w:rsidRPr="00CD6D92" w:rsidRDefault="000C4A48" w:rsidP="00AF3A56">
            <w:pPr>
              <w:pStyle w:val="TableParagraph"/>
              <w:spacing w:line="124" w:lineRule="exact"/>
              <w:ind w:left="-12" w:right="-29"/>
              <w:rPr>
                <w:sz w:val="12"/>
              </w:rPr>
            </w:pPr>
            <w:r w:rsidRPr="00CD6D92">
              <w:rPr>
                <w:noProof/>
                <w:position w:val="-1"/>
                <w:sz w:val="12"/>
                <w:lang w:eastAsia="ru-RU"/>
              </w:rPr>
              <w:pict>
                <v:shape id="image44.png" o:spid="_x0000_i1047" type="#_x0000_t75" style="width:53.25pt;height:6pt;visibility:visible">
                  <v:imagedata r:id="rId38" o:title=""/>
                </v:shape>
              </w:pict>
            </w:r>
          </w:p>
        </w:tc>
        <w:tc>
          <w:tcPr>
            <w:tcW w:w="951" w:type="dxa"/>
            <w:tcBorders>
              <w:bottom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rPr>
                <w:sz w:val="8"/>
              </w:rPr>
            </w:pPr>
          </w:p>
        </w:tc>
        <w:tc>
          <w:tcPr>
            <w:tcW w:w="735" w:type="dxa"/>
            <w:tcBorders>
              <w:bottom w:val="single" w:sz="12" w:space="0" w:color="545457"/>
            </w:tcBorders>
          </w:tcPr>
          <w:p w:rsidR="000C4A48" w:rsidRPr="00CD6D92" w:rsidRDefault="000C4A48" w:rsidP="00AF3A56">
            <w:pPr>
              <w:pStyle w:val="TableParagraph"/>
              <w:rPr>
                <w:sz w:val="8"/>
              </w:rPr>
            </w:pPr>
          </w:p>
        </w:tc>
        <w:tc>
          <w:tcPr>
            <w:tcW w:w="769" w:type="dxa"/>
            <w:tcBorders>
              <w:bottom w:val="single" w:sz="12" w:space="0" w:color="575757"/>
            </w:tcBorders>
          </w:tcPr>
          <w:p w:rsidR="000C4A48" w:rsidRPr="00CD6D92" w:rsidRDefault="000C4A48" w:rsidP="00AF3A56">
            <w:pPr>
              <w:pStyle w:val="TableParagraph"/>
              <w:rPr>
                <w:sz w:val="8"/>
              </w:rPr>
            </w:pPr>
          </w:p>
        </w:tc>
        <w:tc>
          <w:tcPr>
            <w:tcW w:w="731" w:type="dxa"/>
            <w:tcBorders>
              <w:bottom w:val="single" w:sz="12" w:space="0" w:color="575757"/>
            </w:tcBorders>
          </w:tcPr>
          <w:p w:rsidR="000C4A48" w:rsidRPr="00CD6D92" w:rsidRDefault="000C4A48" w:rsidP="00AF3A56">
            <w:pPr>
              <w:pStyle w:val="TableParagraph"/>
              <w:rPr>
                <w:sz w:val="8"/>
              </w:rPr>
            </w:pPr>
          </w:p>
        </w:tc>
        <w:tc>
          <w:tcPr>
            <w:tcW w:w="412" w:type="dxa"/>
            <w:tcBorders>
              <w:bottom w:val="single" w:sz="12" w:space="0" w:color="646464"/>
              <w:right w:val="nil"/>
            </w:tcBorders>
          </w:tcPr>
          <w:p w:rsidR="000C4A48" w:rsidRPr="00CD6D92" w:rsidRDefault="000C4A48" w:rsidP="00AF3A56">
            <w:pPr>
              <w:pStyle w:val="TableParagraph"/>
              <w:rPr>
                <w:sz w:val="8"/>
              </w:rPr>
            </w:pPr>
          </w:p>
        </w:tc>
        <w:tc>
          <w:tcPr>
            <w:tcW w:w="268" w:type="dxa"/>
            <w:tcBorders>
              <w:left w:val="nil"/>
              <w:bottom w:val="nil"/>
            </w:tcBorders>
          </w:tcPr>
          <w:p w:rsidR="000C4A48" w:rsidRPr="00CD6D92" w:rsidRDefault="000C4A48" w:rsidP="00AF3A56">
            <w:pPr>
              <w:pStyle w:val="TableParagraph"/>
              <w:rPr>
                <w:sz w:val="8"/>
              </w:rPr>
            </w:pPr>
          </w:p>
        </w:tc>
      </w:tr>
      <w:tr w:rsidR="000C4A48" w:rsidTr="00AF3A56">
        <w:trPr>
          <w:trHeight w:val="210"/>
        </w:trPr>
        <w:tc>
          <w:tcPr>
            <w:tcW w:w="893" w:type="dxa"/>
            <w:gridSpan w:val="2"/>
            <w:tcBorders>
              <w:top w:val="single" w:sz="12" w:space="0" w:color="5B5B5B"/>
            </w:tcBorders>
          </w:tcPr>
          <w:p w:rsidR="000C4A48" w:rsidRPr="00CD6D92" w:rsidRDefault="000C4A48" w:rsidP="00AF3A56">
            <w:pPr>
              <w:pStyle w:val="TableParagraph"/>
              <w:ind w:left="60"/>
              <w:rPr>
                <w:sz w:val="15"/>
              </w:rPr>
            </w:pPr>
            <w:r w:rsidRPr="00CD6D92">
              <w:rPr>
                <w:color w:val="181818"/>
                <w:w w:val="85"/>
                <w:sz w:val="15"/>
              </w:rPr>
              <w:t>2о/zО15дели</w:t>
            </w:r>
          </w:p>
        </w:tc>
        <w:tc>
          <w:tcPr>
            <w:tcW w:w="3269" w:type="dxa"/>
            <w:tcBorders>
              <w:top w:val="single" w:sz="12" w:space="0" w:color="4F4F54"/>
            </w:tcBorders>
          </w:tcPr>
          <w:p w:rsidR="000C4A48" w:rsidRPr="00CD6D92" w:rsidRDefault="000C4A48" w:rsidP="00AF3A56">
            <w:pPr>
              <w:pStyle w:val="TableParagraph"/>
              <w:ind w:left="46"/>
              <w:rPr>
                <w:sz w:val="16"/>
                <w:szCs w:val="16"/>
              </w:rPr>
            </w:pPr>
            <w:r w:rsidRPr="00CD6D92">
              <w:rPr>
                <w:sz w:val="16"/>
                <w:szCs w:val="16"/>
              </w:rPr>
              <w:t>Фрукты свежие</w:t>
            </w:r>
          </w:p>
        </w:tc>
        <w:tc>
          <w:tcPr>
            <w:tcW w:w="648" w:type="dxa"/>
            <w:tcBorders>
              <w:top w:val="single" w:sz="12" w:space="0" w:color="575457"/>
            </w:tcBorders>
          </w:tcPr>
          <w:p w:rsidR="000C4A48" w:rsidRPr="00CD6D92" w:rsidRDefault="000C4A48" w:rsidP="00AF3A56">
            <w:pPr>
              <w:pStyle w:val="TableParagraph"/>
              <w:spacing w:before="5"/>
              <w:ind w:left="66" w:right="6"/>
              <w:jc w:val="center"/>
              <w:rPr>
                <w:sz w:val="15"/>
              </w:rPr>
            </w:pPr>
            <w:r w:rsidRPr="00CD6D92">
              <w:rPr>
                <w:color w:val="313131"/>
                <w:sz w:val="15"/>
              </w:rPr>
              <w:t>100</w:t>
            </w:r>
          </w:p>
        </w:tc>
        <w:tc>
          <w:tcPr>
            <w:tcW w:w="653" w:type="dxa"/>
            <w:tcBorders>
              <w:top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spacing w:before="5"/>
              <w:ind w:left="70" w:right="29"/>
              <w:jc w:val="center"/>
              <w:rPr>
                <w:sz w:val="15"/>
              </w:rPr>
            </w:pPr>
          </w:p>
        </w:tc>
        <w:tc>
          <w:tcPr>
            <w:tcW w:w="615" w:type="dxa"/>
            <w:tcBorders>
              <w:top w:val="single" w:sz="12" w:space="0" w:color="646464"/>
            </w:tcBorders>
          </w:tcPr>
          <w:p w:rsidR="000C4A48" w:rsidRPr="00CD6D92" w:rsidRDefault="000C4A48" w:rsidP="00AF3A56">
            <w:pPr>
              <w:pStyle w:val="TableParagraph"/>
              <w:spacing w:before="5"/>
              <w:ind w:left="52" w:right="14"/>
              <w:jc w:val="center"/>
              <w:rPr>
                <w:sz w:val="15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0C4A48" w:rsidRPr="00CD6D92" w:rsidRDefault="000C4A48" w:rsidP="00AF3A56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tcBorders>
              <w:top w:val="single" w:sz="12" w:space="0" w:color="575757"/>
            </w:tcBorders>
          </w:tcPr>
          <w:p w:rsidR="000C4A48" w:rsidRPr="00CD6D92" w:rsidRDefault="000C4A48" w:rsidP="00AF3A56">
            <w:pPr>
              <w:pStyle w:val="TableParagraph"/>
              <w:spacing w:line="170" w:lineRule="exact"/>
              <w:ind w:right="13"/>
              <w:jc w:val="right"/>
              <w:rPr>
                <w:sz w:val="15"/>
              </w:rPr>
            </w:pPr>
          </w:p>
        </w:tc>
        <w:tc>
          <w:tcPr>
            <w:tcW w:w="1172" w:type="dxa"/>
            <w:tcBorders>
              <w:top w:val="single" w:sz="12" w:space="0" w:color="5B5B5B"/>
            </w:tcBorders>
          </w:tcPr>
          <w:p w:rsidR="000C4A48" w:rsidRPr="00CD6D92" w:rsidRDefault="000C4A48" w:rsidP="00AF3A56">
            <w:pPr>
              <w:pStyle w:val="TableParagraph"/>
              <w:spacing w:line="170" w:lineRule="exact"/>
              <w:ind w:left="367" w:right="335"/>
              <w:jc w:val="center"/>
              <w:rPr>
                <w:sz w:val="15"/>
              </w:rPr>
            </w:pPr>
          </w:p>
        </w:tc>
        <w:tc>
          <w:tcPr>
            <w:tcW w:w="1052" w:type="dxa"/>
            <w:vMerge/>
            <w:tcBorders>
              <w:top w:val="nil"/>
            </w:tcBorders>
          </w:tcPr>
          <w:p w:rsidR="000C4A48" w:rsidRPr="00CD6D92" w:rsidRDefault="000C4A48" w:rsidP="00AF3A56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:rsidR="000C4A48" w:rsidRPr="00CD6D92" w:rsidRDefault="000C4A48" w:rsidP="00AF3A56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top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spacing w:before="2"/>
              <w:ind w:left="248" w:right="226"/>
              <w:jc w:val="center"/>
              <w:rPr>
                <w:sz w:val="15"/>
              </w:rPr>
            </w:pPr>
            <w:r w:rsidRPr="00CD6D92">
              <w:rPr>
                <w:color w:val="3B3B3B"/>
                <w:sz w:val="15"/>
              </w:rPr>
              <w:t>1,641</w:t>
            </w:r>
          </w:p>
        </w:tc>
        <w:tc>
          <w:tcPr>
            <w:tcW w:w="735" w:type="dxa"/>
            <w:tcBorders>
              <w:top w:val="single" w:sz="12" w:space="0" w:color="545457"/>
            </w:tcBorders>
          </w:tcPr>
          <w:p w:rsidR="000C4A48" w:rsidRPr="00CD6D92" w:rsidRDefault="000C4A48" w:rsidP="00AF3A56">
            <w:pPr>
              <w:pStyle w:val="TableParagraph"/>
              <w:spacing w:before="2"/>
              <w:ind w:right="168"/>
              <w:jc w:val="right"/>
              <w:rPr>
                <w:sz w:val="15"/>
              </w:rPr>
            </w:pPr>
            <w:r w:rsidRPr="00CD6D92">
              <w:rPr>
                <w:color w:val="0C0C0C"/>
                <w:sz w:val="15"/>
              </w:rPr>
              <w:t>21,090</w:t>
            </w:r>
          </w:p>
        </w:tc>
        <w:tc>
          <w:tcPr>
            <w:tcW w:w="769" w:type="dxa"/>
            <w:tcBorders>
              <w:top w:val="single" w:sz="12" w:space="0" w:color="575757"/>
            </w:tcBorders>
          </w:tcPr>
          <w:p w:rsidR="000C4A48" w:rsidRPr="00CD6D92" w:rsidRDefault="000C4A48" w:rsidP="00AF3A56">
            <w:pPr>
              <w:pStyle w:val="TableParagraph"/>
              <w:spacing w:before="2"/>
              <w:ind w:left="70" w:right="55"/>
              <w:jc w:val="center"/>
              <w:rPr>
                <w:sz w:val="15"/>
              </w:rPr>
            </w:pPr>
            <w:r w:rsidRPr="00CD6D92">
              <w:rPr>
                <w:color w:val="181818"/>
                <w:sz w:val="15"/>
              </w:rPr>
              <w:t>24,582</w:t>
            </w:r>
          </w:p>
        </w:tc>
        <w:tc>
          <w:tcPr>
            <w:tcW w:w="731" w:type="dxa"/>
            <w:tcBorders>
              <w:top w:val="single" w:sz="12" w:space="0" w:color="575757"/>
            </w:tcBorders>
          </w:tcPr>
          <w:p w:rsidR="000C4A48" w:rsidRPr="00CD6D92" w:rsidRDefault="000C4A48" w:rsidP="00AF3A56">
            <w:pPr>
              <w:pStyle w:val="TableParagraph"/>
              <w:spacing w:before="2"/>
              <w:ind w:left="66" w:right="47"/>
              <w:jc w:val="center"/>
              <w:rPr>
                <w:sz w:val="15"/>
              </w:rPr>
            </w:pPr>
            <w:r w:rsidRPr="00CD6D92">
              <w:rPr>
                <w:color w:val="0E0E0E"/>
                <w:sz w:val="15"/>
              </w:rPr>
              <w:t>12,540</w:t>
            </w:r>
          </w:p>
        </w:tc>
        <w:tc>
          <w:tcPr>
            <w:tcW w:w="680" w:type="dxa"/>
            <w:gridSpan w:val="2"/>
            <w:tcBorders>
              <w:top w:val="nil"/>
            </w:tcBorders>
          </w:tcPr>
          <w:p w:rsidR="000C4A48" w:rsidRPr="00CD6D92" w:rsidRDefault="000C4A48" w:rsidP="00AF3A56">
            <w:pPr>
              <w:pStyle w:val="TableParagraph"/>
              <w:spacing w:before="2"/>
              <w:ind w:left="150"/>
              <w:rPr>
                <w:sz w:val="15"/>
              </w:rPr>
            </w:pPr>
            <w:r w:rsidRPr="00CD6D92">
              <w:rPr>
                <w:color w:val="282828"/>
                <w:sz w:val="15"/>
              </w:rPr>
              <w:t>0,798</w:t>
            </w:r>
          </w:p>
        </w:tc>
      </w:tr>
      <w:tr w:rsidR="000C4A48" w:rsidTr="00AF3A56">
        <w:trPr>
          <w:trHeight w:val="210"/>
        </w:trPr>
        <w:tc>
          <w:tcPr>
            <w:tcW w:w="893" w:type="dxa"/>
            <w:gridSpan w:val="2"/>
            <w:tcBorders>
              <w:top w:val="single" w:sz="12" w:space="0" w:color="5B5B5B"/>
            </w:tcBorders>
          </w:tcPr>
          <w:p w:rsidR="000C4A48" w:rsidRPr="00CD6D92" w:rsidRDefault="000C4A48" w:rsidP="00AF3A56">
            <w:pPr>
              <w:pStyle w:val="TableParagraph"/>
              <w:ind w:left="60"/>
              <w:rPr>
                <w:color w:val="181818"/>
                <w:w w:val="85"/>
                <w:sz w:val="15"/>
              </w:rPr>
            </w:pPr>
          </w:p>
        </w:tc>
        <w:tc>
          <w:tcPr>
            <w:tcW w:w="3269" w:type="dxa"/>
            <w:tcBorders>
              <w:top w:val="single" w:sz="12" w:space="0" w:color="4F4F54"/>
            </w:tcBorders>
          </w:tcPr>
          <w:p w:rsidR="000C4A48" w:rsidRPr="00CD6D92" w:rsidRDefault="000C4A48" w:rsidP="00AF3A56">
            <w:pPr>
              <w:pStyle w:val="TableParagraph"/>
              <w:ind w:left="46"/>
              <w:rPr>
                <w:sz w:val="16"/>
                <w:szCs w:val="16"/>
              </w:rPr>
            </w:pPr>
            <w:r w:rsidRPr="00CD6D92">
              <w:rPr>
                <w:sz w:val="16"/>
                <w:szCs w:val="16"/>
              </w:rPr>
              <w:t>Салат овощной с яблоками</w:t>
            </w:r>
          </w:p>
        </w:tc>
        <w:tc>
          <w:tcPr>
            <w:tcW w:w="648" w:type="dxa"/>
            <w:tcBorders>
              <w:top w:val="single" w:sz="12" w:space="0" w:color="575457"/>
            </w:tcBorders>
          </w:tcPr>
          <w:p w:rsidR="000C4A48" w:rsidRPr="00CD6D92" w:rsidRDefault="000C4A48" w:rsidP="00AF3A56">
            <w:pPr>
              <w:pStyle w:val="TableParagraph"/>
              <w:spacing w:before="5"/>
              <w:ind w:left="66" w:right="6"/>
              <w:jc w:val="center"/>
              <w:rPr>
                <w:color w:val="313131"/>
                <w:sz w:val="15"/>
              </w:rPr>
            </w:pPr>
            <w:r w:rsidRPr="00CD6D92">
              <w:rPr>
                <w:color w:val="313131"/>
                <w:sz w:val="15"/>
              </w:rPr>
              <w:t>60</w:t>
            </w:r>
          </w:p>
        </w:tc>
        <w:tc>
          <w:tcPr>
            <w:tcW w:w="653" w:type="dxa"/>
            <w:tcBorders>
              <w:top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spacing w:before="5"/>
              <w:ind w:left="70" w:right="29"/>
              <w:jc w:val="center"/>
              <w:rPr>
                <w:color w:val="1F1F1F"/>
                <w:sz w:val="15"/>
              </w:rPr>
            </w:pPr>
            <w:r w:rsidRPr="00CD6D92">
              <w:rPr>
                <w:color w:val="1F1F1F"/>
                <w:sz w:val="15"/>
              </w:rPr>
              <w:t>0,855</w:t>
            </w:r>
          </w:p>
        </w:tc>
        <w:tc>
          <w:tcPr>
            <w:tcW w:w="615" w:type="dxa"/>
            <w:tcBorders>
              <w:top w:val="single" w:sz="12" w:space="0" w:color="646464"/>
            </w:tcBorders>
          </w:tcPr>
          <w:p w:rsidR="000C4A48" w:rsidRPr="00CD6D92" w:rsidRDefault="000C4A48" w:rsidP="00AF3A56">
            <w:pPr>
              <w:pStyle w:val="TableParagraph"/>
              <w:spacing w:before="5"/>
              <w:ind w:left="52" w:right="14"/>
              <w:jc w:val="center"/>
              <w:rPr>
                <w:sz w:val="15"/>
              </w:rPr>
            </w:pPr>
            <w:r w:rsidRPr="00CD6D92">
              <w:rPr>
                <w:sz w:val="15"/>
              </w:rPr>
              <w:t>3,653</w:t>
            </w:r>
          </w:p>
        </w:tc>
        <w:tc>
          <w:tcPr>
            <w:tcW w:w="711" w:type="dxa"/>
            <w:tcBorders>
              <w:top w:val="nil"/>
            </w:tcBorders>
          </w:tcPr>
          <w:p w:rsidR="000C4A48" w:rsidRPr="00CD6D92" w:rsidRDefault="000C4A48" w:rsidP="00AF3A56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  <w:tcBorders>
              <w:top w:val="single" w:sz="12" w:space="0" w:color="575757"/>
            </w:tcBorders>
          </w:tcPr>
          <w:p w:rsidR="000C4A48" w:rsidRPr="00CD6D92" w:rsidRDefault="000C4A48" w:rsidP="00AF3A56">
            <w:pPr>
              <w:pStyle w:val="TableParagraph"/>
              <w:spacing w:line="170" w:lineRule="exact"/>
              <w:ind w:right="13"/>
              <w:jc w:val="right"/>
              <w:rPr>
                <w:color w:val="262626"/>
                <w:sz w:val="15"/>
              </w:rPr>
            </w:pPr>
            <w:r w:rsidRPr="00CD6D92">
              <w:rPr>
                <w:color w:val="262626"/>
                <w:sz w:val="15"/>
              </w:rPr>
              <w:t>56</w:t>
            </w:r>
          </w:p>
        </w:tc>
        <w:tc>
          <w:tcPr>
            <w:tcW w:w="1172" w:type="dxa"/>
            <w:tcBorders>
              <w:top w:val="single" w:sz="12" w:space="0" w:color="5B5B5B"/>
            </w:tcBorders>
          </w:tcPr>
          <w:p w:rsidR="000C4A48" w:rsidRPr="00CD6D92" w:rsidRDefault="000C4A48" w:rsidP="00AF3A56">
            <w:pPr>
              <w:pStyle w:val="TableParagraph"/>
              <w:spacing w:line="170" w:lineRule="exact"/>
              <w:ind w:left="367" w:right="335"/>
              <w:jc w:val="center"/>
              <w:rPr>
                <w:color w:val="212121"/>
                <w:sz w:val="15"/>
              </w:rPr>
            </w:pPr>
            <w:r w:rsidRPr="00CD6D92">
              <w:rPr>
                <w:color w:val="212121"/>
                <w:sz w:val="15"/>
              </w:rPr>
              <w:t>0,011</w:t>
            </w:r>
          </w:p>
        </w:tc>
        <w:tc>
          <w:tcPr>
            <w:tcW w:w="1052" w:type="dxa"/>
            <w:tcBorders>
              <w:top w:val="nil"/>
            </w:tcBorders>
          </w:tcPr>
          <w:p w:rsidR="000C4A48" w:rsidRPr="00CD6D92" w:rsidRDefault="000C4A48" w:rsidP="00AF3A56">
            <w:pPr>
              <w:rPr>
                <w:sz w:val="2"/>
                <w:szCs w:val="2"/>
              </w:rPr>
            </w:pPr>
            <w:r w:rsidRPr="00CD6D92">
              <w:rPr>
                <w:sz w:val="2"/>
                <w:szCs w:val="2"/>
              </w:rPr>
              <w:t>5</w:t>
            </w:r>
          </w:p>
        </w:tc>
        <w:tc>
          <w:tcPr>
            <w:tcW w:w="1081" w:type="dxa"/>
            <w:tcBorders>
              <w:top w:val="nil"/>
            </w:tcBorders>
          </w:tcPr>
          <w:p w:rsidR="000C4A48" w:rsidRPr="00CD6D92" w:rsidRDefault="000C4A48" w:rsidP="00AF3A56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top w:val="single" w:sz="12" w:space="0" w:color="545454"/>
            </w:tcBorders>
          </w:tcPr>
          <w:p w:rsidR="000C4A48" w:rsidRPr="00CD6D92" w:rsidRDefault="000C4A48" w:rsidP="00AF3A56">
            <w:pPr>
              <w:pStyle w:val="TableParagraph"/>
              <w:spacing w:before="2"/>
              <w:ind w:left="248" w:right="226"/>
              <w:jc w:val="center"/>
              <w:rPr>
                <w:color w:val="3B3B3B"/>
                <w:sz w:val="15"/>
              </w:rPr>
            </w:pPr>
            <w:r w:rsidRPr="00CD6D92">
              <w:rPr>
                <w:color w:val="3B3B3B"/>
                <w:sz w:val="15"/>
              </w:rPr>
              <w:t>1,641</w:t>
            </w:r>
          </w:p>
        </w:tc>
        <w:tc>
          <w:tcPr>
            <w:tcW w:w="735" w:type="dxa"/>
            <w:tcBorders>
              <w:top w:val="single" w:sz="12" w:space="0" w:color="545457"/>
            </w:tcBorders>
          </w:tcPr>
          <w:p w:rsidR="000C4A48" w:rsidRPr="00CD6D92" w:rsidRDefault="000C4A48" w:rsidP="00AF3A56">
            <w:pPr>
              <w:pStyle w:val="TableParagraph"/>
              <w:spacing w:before="2"/>
              <w:ind w:right="168"/>
              <w:jc w:val="right"/>
              <w:rPr>
                <w:color w:val="0C0C0C"/>
                <w:sz w:val="15"/>
              </w:rPr>
            </w:pPr>
            <w:r w:rsidRPr="00CD6D92">
              <w:rPr>
                <w:color w:val="0C0C0C"/>
                <w:sz w:val="15"/>
              </w:rPr>
              <w:t>21,090</w:t>
            </w:r>
          </w:p>
        </w:tc>
        <w:tc>
          <w:tcPr>
            <w:tcW w:w="769" w:type="dxa"/>
            <w:tcBorders>
              <w:top w:val="single" w:sz="12" w:space="0" w:color="575757"/>
            </w:tcBorders>
          </w:tcPr>
          <w:p w:rsidR="000C4A48" w:rsidRPr="00CD6D92" w:rsidRDefault="000C4A48" w:rsidP="00AF3A56">
            <w:pPr>
              <w:pStyle w:val="TableParagraph"/>
              <w:spacing w:before="2"/>
              <w:ind w:left="70" w:right="55"/>
              <w:jc w:val="center"/>
              <w:rPr>
                <w:color w:val="181818"/>
                <w:sz w:val="15"/>
              </w:rPr>
            </w:pPr>
            <w:r w:rsidRPr="00CD6D92">
              <w:rPr>
                <w:color w:val="181818"/>
                <w:sz w:val="15"/>
              </w:rPr>
              <w:t>24,582</w:t>
            </w:r>
          </w:p>
        </w:tc>
        <w:tc>
          <w:tcPr>
            <w:tcW w:w="731" w:type="dxa"/>
            <w:tcBorders>
              <w:top w:val="single" w:sz="12" w:space="0" w:color="575757"/>
            </w:tcBorders>
          </w:tcPr>
          <w:p w:rsidR="000C4A48" w:rsidRPr="00CD6D92" w:rsidRDefault="000C4A48" w:rsidP="00AF3A56">
            <w:pPr>
              <w:pStyle w:val="TableParagraph"/>
              <w:spacing w:before="2"/>
              <w:ind w:left="66" w:right="47"/>
              <w:jc w:val="center"/>
              <w:rPr>
                <w:color w:val="0E0E0E"/>
                <w:sz w:val="15"/>
              </w:rPr>
            </w:pPr>
            <w:r w:rsidRPr="00CD6D92">
              <w:rPr>
                <w:color w:val="0E0E0E"/>
                <w:sz w:val="15"/>
              </w:rPr>
              <w:t>12,540</w:t>
            </w:r>
          </w:p>
        </w:tc>
        <w:tc>
          <w:tcPr>
            <w:tcW w:w="680" w:type="dxa"/>
            <w:gridSpan w:val="2"/>
            <w:tcBorders>
              <w:top w:val="nil"/>
            </w:tcBorders>
          </w:tcPr>
          <w:p w:rsidR="000C4A48" w:rsidRPr="00CD6D92" w:rsidRDefault="000C4A48" w:rsidP="00AF3A56">
            <w:pPr>
              <w:pStyle w:val="TableParagraph"/>
              <w:spacing w:before="2"/>
              <w:ind w:left="150"/>
              <w:rPr>
                <w:color w:val="282828"/>
                <w:sz w:val="15"/>
              </w:rPr>
            </w:pPr>
            <w:r w:rsidRPr="00CD6D92">
              <w:rPr>
                <w:color w:val="282828"/>
                <w:sz w:val="15"/>
              </w:rPr>
              <w:t>0,798</w:t>
            </w:r>
          </w:p>
        </w:tc>
      </w:tr>
      <w:tr w:rsidR="000C4A48" w:rsidTr="00AF3A56">
        <w:trPr>
          <w:trHeight w:val="181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spacing w:line="138" w:lineRule="exact"/>
              <w:ind w:left="54"/>
              <w:rPr>
                <w:sz w:val="13"/>
              </w:rPr>
            </w:pPr>
            <w:r w:rsidRPr="00CD6D92">
              <w:rPr>
                <w:color w:val="111111"/>
                <w:w w:val="105"/>
                <w:sz w:val="13"/>
              </w:rPr>
              <w:t>Р4ЗZОМДвп</w:t>
            </w: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47"/>
              <w:rPr>
                <w:sz w:val="15"/>
              </w:rPr>
            </w:pPr>
            <w:r w:rsidRPr="00CD6D92">
              <w:rPr>
                <w:color w:val="232323"/>
                <w:w w:val="95"/>
                <w:sz w:val="15"/>
              </w:rPr>
              <w:t>Плов из мясо птицы</w: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61" w:right="6"/>
              <w:jc w:val="center"/>
              <w:rPr>
                <w:sz w:val="15"/>
              </w:rPr>
            </w:pPr>
            <w:r w:rsidRPr="00CD6D92">
              <w:rPr>
                <w:color w:val="282828"/>
                <w:sz w:val="15"/>
              </w:rPr>
              <w:t>50/150</w:t>
            </w: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66" w:right="29"/>
              <w:jc w:val="center"/>
              <w:rPr>
                <w:sz w:val="15"/>
              </w:rPr>
            </w:pPr>
            <w:r w:rsidRPr="00CD6D92">
              <w:rPr>
                <w:sz w:val="15"/>
              </w:rPr>
              <w:t>14,510</w:t>
            </w: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53" w:right="14"/>
              <w:jc w:val="center"/>
              <w:rPr>
                <w:sz w:val="15"/>
              </w:rPr>
            </w:pPr>
            <w:r w:rsidRPr="00CD6D92">
              <w:rPr>
                <w:sz w:val="15"/>
              </w:rPr>
              <w:t>14,710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152"/>
              <w:rPr>
                <w:sz w:val="15"/>
              </w:rPr>
            </w:pPr>
            <w:r w:rsidRPr="00CD6D92">
              <w:rPr>
                <w:sz w:val="15"/>
              </w:rPr>
              <w:t>28,340</w:t>
            </w: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right="16"/>
              <w:jc w:val="right"/>
              <w:rPr>
                <w:sz w:val="15"/>
              </w:rPr>
            </w:pPr>
            <w:r w:rsidRPr="00CD6D92">
              <w:rPr>
                <w:sz w:val="15"/>
              </w:rPr>
              <w:t>364</w:t>
            </w: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359" w:right="335"/>
              <w:jc w:val="center"/>
              <w:rPr>
                <w:sz w:val="15"/>
              </w:rPr>
            </w:pPr>
            <w:r w:rsidRPr="00CD6D92">
              <w:rPr>
                <w:sz w:val="15"/>
              </w:rPr>
              <w:t>0,210</w:t>
            </w: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  <w:r w:rsidRPr="00CD6D92">
              <w:rPr>
                <w:sz w:val="12"/>
              </w:rPr>
              <w:t>4,900</w:t>
            </w: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  <w:r w:rsidRPr="00CD6D92">
              <w:rPr>
                <w:sz w:val="12"/>
              </w:rPr>
              <w:t>0,100</w:t>
            </w: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235" w:right="233"/>
              <w:jc w:val="center"/>
              <w:rPr>
                <w:sz w:val="15"/>
              </w:rPr>
            </w:pPr>
            <w:r w:rsidRPr="00CD6D92">
              <w:rPr>
                <w:sz w:val="15"/>
              </w:rPr>
              <w:t>1,200</w:t>
            </w: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right="133"/>
              <w:jc w:val="right"/>
              <w:rPr>
                <w:sz w:val="15"/>
              </w:rPr>
            </w:pPr>
            <w:r w:rsidRPr="00CD6D92">
              <w:rPr>
                <w:sz w:val="15"/>
              </w:rPr>
              <w:t>83,070</w:t>
            </w: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64" w:right="62"/>
              <w:jc w:val="center"/>
              <w:rPr>
                <w:sz w:val="15"/>
              </w:rPr>
            </w:pPr>
            <w:r w:rsidRPr="00CD6D92">
              <w:rPr>
                <w:sz w:val="15"/>
              </w:rPr>
              <w:t>273,0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66" w:right="53"/>
              <w:jc w:val="center"/>
              <w:rPr>
                <w:sz w:val="15"/>
              </w:rPr>
            </w:pPr>
            <w:r w:rsidRPr="00CD6D92">
              <w:rPr>
                <w:sz w:val="15"/>
              </w:rPr>
              <w:t>40,450</w:t>
            </w: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142"/>
              <w:rPr>
                <w:sz w:val="15"/>
              </w:rPr>
            </w:pPr>
            <w:r w:rsidRPr="00CD6D92">
              <w:rPr>
                <w:sz w:val="15"/>
              </w:rPr>
              <w:t>1,900</w:t>
            </w:r>
          </w:p>
        </w:tc>
      </w:tr>
      <w:tr w:rsidR="000C4A48" w:rsidTr="00AF3A56">
        <w:trPr>
          <w:trHeight w:val="181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spacing w:line="105" w:lineRule="exact"/>
              <w:ind w:left="64" w:right="-15"/>
              <w:rPr>
                <w:sz w:val="10"/>
              </w:rPr>
            </w:pPr>
            <w:r w:rsidRPr="00CD6D92">
              <w:rPr>
                <w:noProof/>
                <w:position w:val="-1"/>
                <w:sz w:val="10"/>
                <w:lang w:eastAsia="ru-RU"/>
              </w:rPr>
              <w:pict>
                <v:shape id="image46.png" o:spid="_x0000_i1048" type="#_x0000_t75" style="width:39pt;height:5.25pt;visibility:visible">
                  <v:imagedata r:id="rId39" o:title=""/>
                </v:shape>
              </w:pict>
            </w: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line="137" w:lineRule="exact"/>
              <w:ind w:left="48"/>
              <w:rPr>
                <w:sz w:val="15"/>
              </w:rPr>
            </w:pPr>
            <w:r w:rsidRPr="00CD6D92">
              <w:rPr>
                <w:w w:val="95"/>
                <w:sz w:val="15"/>
              </w:rPr>
              <w:t>Какао с молоком</w: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spacing w:line="142" w:lineRule="exact"/>
              <w:ind w:left="58" w:right="6"/>
              <w:jc w:val="center"/>
              <w:rPr>
                <w:sz w:val="15"/>
              </w:rPr>
            </w:pPr>
            <w:r w:rsidRPr="00CD6D92">
              <w:rPr>
                <w:sz w:val="15"/>
              </w:rPr>
              <w:t>200</w:t>
            </w: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spacing w:line="142" w:lineRule="exact"/>
              <w:ind w:left="70" w:right="29"/>
              <w:jc w:val="center"/>
              <w:rPr>
                <w:sz w:val="15"/>
              </w:rPr>
            </w:pPr>
            <w:r w:rsidRPr="00CD6D92">
              <w:rPr>
                <w:color w:val="212121"/>
                <w:sz w:val="15"/>
              </w:rPr>
              <w:t>2,500</w:t>
            </w: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2" w:lineRule="exact"/>
              <w:ind w:right="22"/>
              <w:jc w:val="right"/>
              <w:rPr>
                <w:sz w:val="15"/>
              </w:rPr>
            </w:pPr>
            <w:r w:rsidRPr="00CD6D92">
              <w:rPr>
                <w:color w:val="111111"/>
                <w:w w:val="95"/>
                <w:sz w:val="15"/>
              </w:rPr>
              <w:t>10,7C</w:t>
            </w: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right="17"/>
              <w:jc w:val="right"/>
              <w:rPr>
                <w:sz w:val="14"/>
              </w:rPr>
            </w:pPr>
            <w:r w:rsidRPr="00CD6D92">
              <w:rPr>
                <w:color w:val="2B2B2B"/>
                <w:sz w:val="14"/>
              </w:rPr>
              <w:t>5€</w:t>
            </w: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367" w:right="332"/>
              <w:jc w:val="center"/>
              <w:rPr>
                <w:sz w:val="14"/>
              </w:rPr>
            </w:pPr>
            <w:r w:rsidRPr="00CD6D92">
              <w:rPr>
                <w:color w:val="2B2B2B"/>
                <w:sz w:val="14"/>
              </w:rPr>
              <w:t>0,00В</w:t>
            </w: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spacing w:line="140" w:lineRule="exact"/>
              <w:ind w:left="362"/>
              <w:rPr>
                <w:sz w:val="14"/>
              </w:rPr>
            </w:pPr>
            <w:r w:rsidRPr="00CD6D92">
              <w:rPr>
                <w:color w:val="232323"/>
                <w:sz w:val="14"/>
              </w:rPr>
              <w:t>3,750</w:t>
            </w: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232" w:right="233"/>
              <w:jc w:val="center"/>
              <w:rPr>
                <w:sz w:val="15"/>
              </w:rPr>
            </w:pPr>
            <w:r w:rsidRPr="00CD6D92">
              <w:rPr>
                <w:color w:val="363636"/>
                <w:sz w:val="15"/>
              </w:rPr>
              <w:t>0,075</w:t>
            </w: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right="170"/>
              <w:jc w:val="right"/>
              <w:rPr>
                <w:sz w:val="15"/>
              </w:rPr>
            </w:pPr>
            <w:r w:rsidRPr="00CD6D92">
              <w:rPr>
                <w:color w:val="242424"/>
                <w:sz w:val="15"/>
              </w:rPr>
              <w:t>9,970</w:t>
            </w: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68" w:right="62"/>
              <w:jc w:val="center"/>
              <w:rPr>
                <w:sz w:val="15"/>
              </w:rPr>
            </w:pPr>
            <w:r w:rsidRPr="00CD6D92">
              <w:rPr>
                <w:color w:val="262626"/>
                <w:sz w:val="15"/>
              </w:rPr>
              <w:t>7,500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66" w:right="52"/>
              <w:jc w:val="center"/>
              <w:rPr>
                <w:sz w:val="15"/>
              </w:rPr>
            </w:pPr>
            <w:r w:rsidRPr="00CD6D92">
              <w:rPr>
                <w:color w:val="1F1F1F"/>
                <w:sz w:val="15"/>
              </w:rPr>
              <w:t>6,500</w:t>
            </w: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150"/>
              <w:rPr>
                <w:sz w:val="15"/>
              </w:rPr>
            </w:pPr>
            <w:r w:rsidRPr="00CD6D92">
              <w:rPr>
                <w:color w:val="242424"/>
                <w:sz w:val="15"/>
              </w:rPr>
              <w:t>0,197</w:t>
            </w:r>
          </w:p>
        </w:tc>
      </w:tr>
      <w:tr w:rsidR="000C4A48" w:rsidTr="00AF3A56">
        <w:trPr>
          <w:trHeight w:val="181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line="137" w:lineRule="exact"/>
              <w:ind w:left="44"/>
              <w:rPr>
                <w:sz w:val="15"/>
              </w:rPr>
            </w:pPr>
            <w:r w:rsidRPr="00CD6D92">
              <w:rPr>
                <w:spacing w:val="-1"/>
                <w:w w:val="105"/>
                <w:sz w:val="15"/>
              </w:rPr>
              <w:t>ХЛЕБ</w:t>
            </w:r>
            <w:r w:rsidRPr="00CD6D92">
              <w:rPr>
                <w:spacing w:val="2"/>
                <w:w w:val="105"/>
                <w:sz w:val="15"/>
              </w:rPr>
              <w:t xml:space="preserve"> </w:t>
            </w:r>
            <w:r w:rsidRPr="00CD6D92">
              <w:rPr>
                <w:w w:val="105"/>
                <w:sz w:val="15"/>
              </w:rPr>
              <w:t>БЕЛЫИ</w:t>
            </w:r>
            <w:r w:rsidRPr="00CD6D92">
              <w:rPr>
                <w:spacing w:val="-10"/>
                <w:w w:val="105"/>
                <w:sz w:val="15"/>
              </w:rPr>
              <w:t xml:space="preserve"> </w:t>
            </w:r>
            <w:r w:rsidRPr="00CD6D92">
              <w:rPr>
                <w:color w:val="646464"/>
                <w:w w:val="105"/>
                <w:sz w:val="15"/>
              </w:rPr>
              <w:t>1</w:t>
            </w:r>
            <w:r w:rsidRPr="00CD6D92">
              <w:rPr>
                <w:color w:val="646464"/>
                <w:spacing w:val="-14"/>
                <w:w w:val="105"/>
                <w:sz w:val="15"/>
              </w:rPr>
              <w:t xml:space="preserve"> </w:t>
            </w:r>
            <w:r w:rsidRPr="00CD6D92">
              <w:rPr>
                <w:color w:val="333333"/>
                <w:w w:val="105"/>
                <w:sz w:val="15"/>
              </w:rPr>
              <w:t>сорт</w: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65" w:right="6"/>
              <w:jc w:val="center"/>
              <w:rPr>
                <w:sz w:val="15"/>
              </w:rPr>
            </w:pPr>
            <w:r w:rsidRPr="00CD6D92">
              <w:rPr>
                <w:color w:val="262626"/>
                <w:sz w:val="15"/>
              </w:rPr>
              <w:t>80</w:t>
            </w: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51" w:right="29"/>
              <w:jc w:val="center"/>
              <w:rPr>
                <w:sz w:val="15"/>
              </w:rPr>
            </w:pPr>
            <w:r w:rsidRPr="00CD6D92">
              <w:rPr>
                <w:color w:val="1C1C1C"/>
                <w:sz w:val="15"/>
              </w:rPr>
              <w:t>2,280</w:t>
            </w: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43" w:right="14"/>
              <w:jc w:val="center"/>
              <w:rPr>
                <w:sz w:val="15"/>
              </w:rPr>
            </w:pPr>
            <w:r w:rsidRPr="00CD6D92">
              <w:rPr>
                <w:color w:val="0C0C0C"/>
                <w:sz w:val="15"/>
              </w:rPr>
              <w:t>0,240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143"/>
              <w:rPr>
                <w:sz w:val="15"/>
              </w:rPr>
            </w:pPr>
            <w:r w:rsidRPr="00CD6D92">
              <w:rPr>
                <w:sz w:val="15"/>
              </w:rPr>
              <w:t>14,760</w:t>
            </w: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right="51"/>
              <w:jc w:val="right"/>
              <w:rPr>
                <w:sz w:val="14"/>
              </w:rPr>
            </w:pPr>
            <w:r w:rsidRPr="00CD6D92">
              <w:rPr>
                <w:color w:val="262626"/>
                <w:sz w:val="14"/>
              </w:rPr>
              <w:t>t1</w:t>
            </w: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spacing w:line="145" w:lineRule="exact"/>
              <w:ind w:left="359" w:right="335"/>
              <w:jc w:val="center"/>
              <w:rPr>
                <w:sz w:val="14"/>
              </w:rPr>
            </w:pPr>
            <w:r w:rsidRPr="00CD6D92">
              <w:rPr>
                <w:color w:val="262626"/>
                <w:sz w:val="14"/>
              </w:rPr>
              <w:t>0.033</w:t>
            </w: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234" w:right="233"/>
              <w:jc w:val="center"/>
              <w:rPr>
                <w:sz w:val="15"/>
              </w:rPr>
            </w:pPr>
            <w:r w:rsidRPr="00CD6D92">
              <w:rPr>
                <w:color w:val="131313"/>
                <w:sz w:val="15"/>
              </w:rPr>
              <w:t>0,Э30</w:t>
            </w: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177"/>
              <w:rPr>
                <w:sz w:val="15"/>
              </w:rPr>
            </w:pPr>
            <w:r w:rsidRPr="00CD6D92">
              <w:rPr>
                <w:color w:val="1C1C1C"/>
                <w:sz w:val="15"/>
              </w:rPr>
              <w:t>8,000</w:t>
            </w: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61" w:right="62"/>
              <w:jc w:val="center"/>
              <w:rPr>
                <w:sz w:val="15"/>
              </w:rPr>
            </w:pPr>
            <w:r w:rsidRPr="00CD6D92">
              <w:rPr>
                <w:color w:val="262626"/>
                <w:sz w:val="15"/>
              </w:rPr>
              <w:t>19,500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59" w:right="59"/>
              <w:jc w:val="center"/>
              <w:rPr>
                <w:sz w:val="15"/>
              </w:rPr>
            </w:pPr>
            <w:r w:rsidRPr="00CD6D92">
              <w:rPr>
                <w:color w:val="131313"/>
                <w:sz w:val="15"/>
              </w:rPr>
              <w:t>4,200</w:t>
            </w: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140"/>
              <w:rPr>
                <w:sz w:val="15"/>
              </w:rPr>
            </w:pPr>
            <w:r w:rsidRPr="00CD6D92">
              <w:rPr>
                <w:color w:val="1F1F1F"/>
                <w:sz w:val="15"/>
              </w:rPr>
              <w:t>0.300</w:t>
            </w:r>
          </w:p>
        </w:tc>
      </w:tr>
      <w:tr w:rsidR="000C4A48" w:rsidTr="00AF3A56">
        <w:trPr>
          <w:trHeight w:val="186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line="142" w:lineRule="exact"/>
              <w:ind w:left="33"/>
              <w:rPr>
                <w:sz w:val="15"/>
              </w:rPr>
            </w:pPr>
            <w:r w:rsidRPr="00CD6D92">
              <w:rPr>
                <w:color w:val="050505"/>
                <w:sz w:val="15"/>
              </w:rPr>
              <w:t>ХЛЕБ</w:t>
            </w:r>
            <w:r w:rsidRPr="00CD6D92">
              <w:rPr>
                <w:color w:val="050505"/>
                <w:spacing w:val="29"/>
                <w:sz w:val="15"/>
              </w:rPr>
              <w:t xml:space="preserve"> </w:t>
            </w:r>
            <w:r w:rsidRPr="00CD6D92">
              <w:rPr>
                <w:sz w:val="15"/>
              </w:rPr>
              <w:t>СЕЛЬСКИЙ</w: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spacing w:line="148" w:lineRule="exact"/>
              <w:ind w:left="54" w:right="6"/>
              <w:jc w:val="center"/>
              <w:rPr>
                <w:rFonts w:ascii="Cambria"/>
                <w:sz w:val="15"/>
              </w:rPr>
            </w:pPr>
            <w:r w:rsidRPr="00CD6D92">
              <w:rPr>
                <w:rFonts w:ascii="Cambria"/>
                <w:color w:val="363636"/>
                <w:sz w:val="15"/>
              </w:rPr>
              <w:t>20</w:t>
            </w: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spacing w:line="148" w:lineRule="exact"/>
              <w:ind w:left="66" w:right="29"/>
              <w:jc w:val="center"/>
              <w:rPr>
                <w:rFonts w:ascii="Cambria"/>
                <w:sz w:val="15"/>
              </w:rPr>
            </w:pPr>
            <w:r w:rsidRPr="00CD6D92">
              <w:rPr>
                <w:rFonts w:ascii="Cambria"/>
                <w:color w:val="0E0E0E"/>
                <w:w w:val="90"/>
                <w:sz w:val="15"/>
              </w:rPr>
              <w:t>3</w:t>
            </w:r>
            <w:r w:rsidRPr="00CD6D92">
              <w:rPr>
                <w:rFonts w:ascii="Cambria"/>
                <w:color w:val="0E0E0E"/>
                <w:spacing w:val="-8"/>
                <w:w w:val="90"/>
                <w:sz w:val="15"/>
              </w:rPr>
              <w:t xml:space="preserve"> </w:t>
            </w:r>
            <w:r w:rsidRPr="00CD6D92">
              <w:rPr>
                <w:rFonts w:ascii="Cambria"/>
                <w:color w:val="424242"/>
                <w:w w:val="90"/>
                <w:sz w:val="15"/>
              </w:rPr>
              <w:t>,3</w:t>
            </w: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spacing w:line="148" w:lineRule="exact"/>
              <w:ind w:left="49" w:right="14"/>
              <w:jc w:val="center"/>
              <w:rPr>
                <w:rFonts w:ascii="Cambria"/>
                <w:sz w:val="15"/>
              </w:rPr>
            </w:pPr>
            <w:r w:rsidRPr="00CD6D92">
              <w:rPr>
                <w:rFonts w:ascii="Cambria"/>
                <w:color w:val="1D1D1D"/>
                <w:sz w:val="15"/>
              </w:rPr>
              <w:t>0.2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48" w:lineRule="exact"/>
              <w:ind w:left="19"/>
              <w:jc w:val="center"/>
              <w:rPr>
                <w:rFonts w:ascii="Cambria"/>
                <w:sz w:val="15"/>
              </w:rPr>
            </w:pPr>
            <w:r w:rsidRPr="00CD6D92">
              <w:rPr>
                <w:rFonts w:ascii="Cambria"/>
                <w:color w:val="424242"/>
                <w:w w:val="88"/>
                <w:sz w:val="15"/>
              </w:rPr>
              <w:t>7</w:t>
            </w: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right="16"/>
              <w:jc w:val="right"/>
              <w:rPr>
                <w:sz w:val="15"/>
              </w:rPr>
            </w:pPr>
            <w:r w:rsidRPr="00CD6D92">
              <w:rPr>
                <w:color w:val="626262"/>
                <w:w w:val="90"/>
                <w:sz w:val="15"/>
              </w:rPr>
              <w:t>ЗЅ</w:t>
            </w: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spacing w:line="147" w:lineRule="exact"/>
              <w:ind w:left="354" w:right="335"/>
              <w:jc w:val="center"/>
              <w:rPr>
                <w:sz w:val="15"/>
              </w:rPr>
            </w:pPr>
            <w:r w:rsidRPr="00CD6D92">
              <w:rPr>
                <w:color w:val="232323"/>
                <w:spacing w:val="-1"/>
                <w:w w:val="90"/>
                <w:sz w:val="15"/>
              </w:rPr>
              <w:t>0,</w:t>
            </w:r>
            <w:r w:rsidRPr="00CD6D92">
              <w:rPr>
                <w:color w:val="232323"/>
                <w:spacing w:val="-25"/>
                <w:w w:val="90"/>
                <w:sz w:val="15"/>
              </w:rPr>
              <w:t xml:space="preserve"> </w:t>
            </w:r>
            <w:r w:rsidRPr="00CD6D92">
              <w:rPr>
                <w:color w:val="1D1D1D"/>
                <w:w w:val="90"/>
                <w:sz w:val="15"/>
              </w:rPr>
              <w:t>02</w:t>
            </w: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rPr>
                <w:sz w:val="12"/>
              </w:rPr>
            </w:pP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239" w:right="233"/>
              <w:jc w:val="center"/>
              <w:rPr>
                <w:sz w:val="14"/>
              </w:rPr>
            </w:pPr>
            <w:r w:rsidRPr="00CD6D92">
              <w:rPr>
                <w:color w:val="262626"/>
                <w:w w:val="105"/>
                <w:sz w:val="14"/>
              </w:rPr>
              <w:t>0,2</w:t>
            </w: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229" w:right="226"/>
              <w:jc w:val="center"/>
              <w:rPr>
                <w:sz w:val="14"/>
              </w:rPr>
            </w:pPr>
            <w:r w:rsidRPr="00CD6D92">
              <w:rPr>
                <w:w w:val="105"/>
                <w:sz w:val="14"/>
              </w:rPr>
              <w:t>4,7</w:t>
            </w: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46" w:right="62"/>
              <w:jc w:val="center"/>
              <w:rPr>
                <w:sz w:val="14"/>
              </w:rPr>
            </w:pPr>
            <w:r w:rsidRPr="00CD6D92">
              <w:rPr>
                <w:color w:val="131313"/>
                <w:sz w:val="14"/>
              </w:rPr>
              <w:t>21,b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58" w:right="59"/>
              <w:jc w:val="center"/>
              <w:rPr>
                <w:sz w:val="14"/>
              </w:rPr>
            </w:pPr>
            <w:r w:rsidRPr="00CD6D92">
              <w:rPr>
                <w:color w:val="494949"/>
                <w:sz w:val="14"/>
              </w:rPr>
              <w:t>б.Э</w:t>
            </w: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spacing w:line="149" w:lineRule="exact"/>
              <w:ind w:left="179"/>
              <w:rPr>
                <w:sz w:val="14"/>
              </w:rPr>
            </w:pPr>
            <w:r w:rsidRPr="00CD6D92">
              <w:rPr>
                <w:color w:val="2F2F2F"/>
                <w:sz w:val="14"/>
              </w:rPr>
              <w:t>0,52</w:t>
            </w:r>
          </w:p>
        </w:tc>
      </w:tr>
      <w:tr w:rsidR="000C4A48" w:rsidTr="00AF3A56">
        <w:trPr>
          <w:trHeight w:val="177"/>
        </w:trPr>
        <w:tc>
          <w:tcPr>
            <w:tcW w:w="893" w:type="dxa"/>
            <w:gridSpan w:val="2"/>
          </w:tcPr>
          <w:p w:rsidR="000C4A48" w:rsidRPr="00CD6D92" w:rsidRDefault="000C4A48" w:rsidP="00AF3A56">
            <w:pPr>
              <w:pStyle w:val="TableParagraph"/>
              <w:rPr>
                <w:sz w:val="10"/>
              </w:rPr>
            </w:pPr>
          </w:p>
        </w:tc>
        <w:tc>
          <w:tcPr>
            <w:tcW w:w="3269" w:type="dxa"/>
          </w:tcPr>
          <w:p w:rsidR="000C4A48" w:rsidRPr="00CD6D92" w:rsidRDefault="000C4A48" w:rsidP="00AF3A56">
            <w:pPr>
              <w:pStyle w:val="TableParagraph"/>
              <w:spacing w:line="152" w:lineRule="exact"/>
              <w:jc w:val="right"/>
              <w:rPr>
                <w:rFonts w:ascii="Courier New" w:hAnsi="Courier New"/>
                <w:sz w:val="14"/>
              </w:rPr>
            </w:pPr>
            <w:r w:rsidRPr="00CD6D92">
              <w:rPr>
                <w:rFonts w:ascii="Courier New" w:hAnsi="Courier New"/>
                <w:sz w:val="14"/>
              </w:rPr>
              <w:t>ИТОГО:</w:t>
            </w:r>
          </w:p>
        </w:tc>
        <w:tc>
          <w:tcPr>
            <w:tcW w:w="648" w:type="dxa"/>
          </w:tcPr>
          <w:p w:rsidR="000C4A48" w:rsidRPr="00CD6D92" w:rsidRDefault="000C4A48" w:rsidP="00AF3A56">
            <w:pPr>
              <w:pStyle w:val="TableParagraph"/>
              <w:rPr>
                <w:sz w:val="10"/>
              </w:rPr>
            </w:pPr>
          </w:p>
        </w:tc>
        <w:tc>
          <w:tcPr>
            <w:tcW w:w="653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40" w:right="29"/>
              <w:jc w:val="center"/>
              <w:rPr>
                <w:sz w:val="15"/>
              </w:rPr>
            </w:pPr>
            <w:r w:rsidRPr="00CD6D92">
              <w:rPr>
                <w:w w:val="105"/>
                <w:sz w:val="15"/>
              </w:rPr>
              <w:t>19,832</w:t>
            </w:r>
          </w:p>
        </w:tc>
        <w:tc>
          <w:tcPr>
            <w:tcW w:w="615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24" w:right="14"/>
              <w:jc w:val="center"/>
              <w:rPr>
                <w:sz w:val="15"/>
              </w:rPr>
            </w:pPr>
            <w:r w:rsidRPr="00CD6D92">
              <w:rPr>
                <w:w w:val="105"/>
                <w:sz w:val="15"/>
              </w:rPr>
              <w:t>18,989</w:t>
            </w:r>
          </w:p>
        </w:tc>
        <w:tc>
          <w:tcPr>
            <w:tcW w:w="711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114"/>
              <w:rPr>
                <w:sz w:val="15"/>
              </w:rPr>
            </w:pPr>
            <w:r w:rsidRPr="00CD6D92">
              <w:rPr>
                <w:sz w:val="15"/>
              </w:rPr>
              <w:t>80,797</w:t>
            </w:r>
          </w:p>
        </w:tc>
        <w:tc>
          <w:tcPr>
            <w:tcW w:w="836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right="15"/>
              <w:jc w:val="right"/>
              <w:rPr>
                <w:sz w:val="15"/>
              </w:rPr>
            </w:pPr>
            <w:r w:rsidRPr="00CD6D92">
              <w:rPr>
                <w:color w:val="0A0A0A"/>
                <w:w w:val="105"/>
                <w:sz w:val="15"/>
              </w:rPr>
              <w:t>574</w:t>
            </w:r>
          </w:p>
        </w:tc>
        <w:tc>
          <w:tcPr>
            <w:tcW w:w="1172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354" w:right="335"/>
              <w:jc w:val="center"/>
              <w:rPr>
                <w:sz w:val="15"/>
              </w:rPr>
            </w:pPr>
            <w:r w:rsidRPr="00CD6D92">
              <w:rPr>
                <w:color w:val="0C0C0C"/>
                <w:w w:val="120"/>
                <w:sz w:val="15"/>
              </w:rPr>
              <w:t>0385</w:t>
            </w:r>
          </w:p>
        </w:tc>
        <w:tc>
          <w:tcPr>
            <w:tcW w:w="1052" w:type="dxa"/>
          </w:tcPr>
          <w:p w:rsidR="000C4A48" w:rsidRPr="00CD6D92" w:rsidRDefault="000C4A48" w:rsidP="00AF3A56">
            <w:pPr>
              <w:pStyle w:val="TableParagraph"/>
              <w:spacing w:line="148" w:lineRule="exact"/>
              <w:ind w:left="307"/>
              <w:rPr>
                <w:sz w:val="18"/>
              </w:rPr>
            </w:pPr>
            <w:r w:rsidRPr="00CD6D92">
              <w:rPr>
                <w:sz w:val="18"/>
              </w:rPr>
              <w:t>t8,822</w:t>
            </w:r>
          </w:p>
        </w:tc>
        <w:tc>
          <w:tcPr>
            <w:tcW w:w="1081" w:type="dxa"/>
          </w:tcPr>
          <w:p w:rsidR="000C4A48" w:rsidRPr="00CD6D92" w:rsidRDefault="000C4A48" w:rsidP="00AF3A56">
            <w:pPr>
              <w:pStyle w:val="TableParagraph"/>
              <w:spacing w:line="148" w:lineRule="exact"/>
              <w:ind w:left="263" w:right="236"/>
              <w:jc w:val="center"/>
              <w:rPr>
                <w:sz w:val="18"/>
              </w:rPr>
            </w:pPr>
            <w:r w:rsidRPr="00CD6D92">
              <w:rPr>
                <w:sz w:val="18"/>
              </w:rPr>
              <w:t>21</w:t>
            </w:r>
          </w:p>
        </w:tc>
        <w:tc>
          <w:tcPr>
            <w:tcW w:w="951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240" w:right="233"/>
              <w:jc w:val="center"/>
              <w:rPr>
                <w:sz w:val="15"/>
              </w:rPr>
            </w:pPr>
            <w:r w:rsidRPr="00CD6D92">
              <w:rPr>
                <w:color w:val="0C0C0C"/>
                <w:w w:val="105"/>
                <w:sz w:val="15"/>
              </w:rPr>
              <w:t>4,833</w:t>
            </w:r>
          </w:p>
        </w:tc>
        <w:tc>
          <w:tcPr>
            <w:tcW w:w="735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right="112"/>
              <w:jc w:val="right"/>
              <w:rPr>
                <w:sz w:val="15"/>
              </w:rPr>
            </w:pPr>
            <w:r w:rsidRPr="00CD6D92">
              <w:rPr>
                <w:w w:val="105"/>
                <w:sz w:val="15"/>
              </w:rPr>
              <w:t>75,752</w:t>
            </w:r>
          </w:p>
        </w:tc>
        <w:tc>
          <w:tcPr>
            <w:tcW w:w="769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51" w:right="62"/>
              <w:jc w:val="center"/>
              <w:rPr>
                <w:sz w:val="15"/>
              </w:rPr>
            </w:pPr>
            <w:r w:rsidRPr="00CD6D92">
              <w:rPr>
                <w:sz w:val="15"/>
              </w:rPr>
              <w:t>301,37</w:t>
            </w:r>
          </w:p>
        </w:tc>
        <w:tc>
          <w:tcPr>
            <w:tcW w:w="731" w:type="dxa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66" w:right="59"/>
              <w:jc w:val="center"/>
              <w:rPr>
                <w:sz w:val="15"/>
              </w:rPr>
            </w:pPr>
            <w:r w:rsidRPr="00CD6D92">
              <w:rPr>
                <w:w w:val="110"/>
                <w:sz w:val="15"/>
              </w:rPr>
              <w:t>101,7t4</w:t>
            </w:r>
          </w:p>
        </w:tc>
        <w:tc>
          <w:tcPr>
            <w:tcW w:w="680" w:type="dxa"/>
            <w:gridSpan w:val="2"/>
          </w:tcPr>
          <w:p w:rsidR="000C4A48" w:rsidRPr="00CD6D92" w:rsidRDefault="000C4A48" w:rsidP="00AF3A56">
            <w:pPr>
              <w:pStyle w:val="TableParagraph"/>
              <w:spacing w:line="151" w:lineRule="exact"/>
              <w:ind w:left="135"/>
              <w:rPr>
                <w:sz w:val="15"/>
              </w:rPr>
            </w:pPr>
            <w:r w:rsidRPr="00CD6D92">
              <w:rPr>
                <w:w w:val="105"/>
                <w:sz w:val="15"/>
              </w:rPr>
              <w:t>4,723</w:t>
            </w:r>
          </w:p>
        </w:tc>
      </w:tr>
    </w:tbl>
    <w:p w:rsidR="000C4A48" w:rsidRDefault="000C4A48" w:rsidP="00D76247">
      <w:pPr>
        <w:rPr>
          <w:sz w:val="2"/>
          <w:szCs w:val="2"/>
        </w:rPr>
      </w:pPr>
      <w:r>
        <w:rPr>
          <w:noProof/>
          <w:lang w:eastAsia="ru-RU"/>
        </w:rPr>
        <w:pict>
          <v:shape id="image47.png" o:spid="_x0000_s1046" type="#_x0000_t75" style="position:absolute;margin-left:52.4pt;margin-top:67.5pt;width:39.35pt;height:24.5pt;z-index:-251655168;visibility:visible;mso-wrap-distance-left:0;mso-wrap-distance-right:0;mso-position-horizontal-relative:page;mso-position-vertical-relative:page">
            <v:imagedata r:id="rId40" o:title=""/>
            <w10:wrap anchorx="page" anchory="page"/>
          </v:shape>
        </w:pict>
      </w:r>
      <w:r>
        <w:rPr>
          <w:noProof/>
          <w:lang w:eastAsia="ru-RU"/>
        </w:rPr>
        <w:pict>
          <v:shape id="image48.png" o:spid="_x0000_s1047" type="#_x0000_t75" style="position:absolute;margin-left:421.5pt;margin-top:174.5pt;width:46.55pt;height:6.25pt;z-index:-251654144;visibility:visible;mso-wrap-distance-left:0;mso-wrap-distance-right:0;mso-position-horizontal-relative:page;mso-position-vertical-relative:page">
            <v:imagedata r:id="rId41" o:title=""/>
            <w10:wrap anchorx="page" anchory="page"/>
          </v:shape>
        </w:pict>
      </w:r>
    </w:p>
    <w:p w:rsidR="000C4A48" w:rsidRDefault="000C4A48">
      <w:pPr>
        <w:pStyle w:val="BodyText"/>
        <w:spacing w:before="357" w:line="225" w:lineRule="auto"/>
        <w:ind w:left="2488" w:hanging="1041"/>
      </w:pPr>
    </w:p>
    <w:p w:rsidR="000C4A48" w:rsidRDefault="000C4A48">
      <w:pPr>
        <w:pStyle w:val="BodyText"/>
        <w:spacing w:before="357" w:line="225" w:lineRule="auto"/>
        <w:ind w:left="2488" w:hanging="1041"/>
      </w:pPr>
    </w:p>
    <w:p w:rsidR="000C4A48" w:rsidRDefault="000C4A48">
      <w:pPr>
        <w:pStyle w:val="BodyText"/>
        <w:spacing w:before="357" w:line="225" w:lineRule="auto"/>
        <w:ind w:left="2488" w:hanging="1041"/>
      </w:pPr>
    </w:p>
    <w:p w:rsidR="000C4A48" w:rsidRDefault="000C4A48">
      <w:pPr>
        <w:pStyle w:val="BodyText"/>
        <w:spacing w:before="357" w:line="225" w:lineRule="auto"/>
        <w:ind w:left="2488" w:hanging="1041"/>
      </w:pPr>
    </w:p>
    <w:p w:rsidR="000C4A48" w:rsidRDefault="000C4A48">
      <w:pPr>
        <w:pStyle w:val="BodyText"/>
        <w:spacing w:before="357" w:line="225" w:lineRule="auto"/>
        <w:ind w:left="2488" w:hanging="1041"/>
      </w:pPr>
    </w:p>
    <w:p w:rsidR="000C4A48" w:rsidRDefault="000C4A48">
      <w:pPr>
        <w:pStyle w:val="BodyText"/>
        <w:spacing w:before="357" w:line="225" w:lineRule="auto"/>
        <w:ind w:left="2488" w:hanging="1041"/>
      </w:pPr>
    </w:p>
    <w:p w:rsidR="000C4A48" w:rsidRDefault="000C4A48">
      <w:pPr>
        <w:pStyle w:val="BodyText"/>
        <w:spacing w:before="357" w:line="225" w:lineRule="auto"/>
        <w:ind w:left="2488" w:hanging="1041"/>
      </w:pPr>
    </w:p>
    <w:p w:rsidR="000C4A48" w:rsidRDefault="000C4A48">
      <w:pPr>
        <w:pStyle w:val="BodyText"/>
        <w:spacing w:before="357" w:line="225" w:lineRule="auto"/>
        <w:ind w:left="2488" w:hanging="1041"/>
      </w:pPr>
    </w:p>
    <w:p w:rsidR="000C4A48" w:rsidRDefault="000C4A48">
      <w:pPr>
        <w:pStyle w:val="BodyText"/>
        <w:spacing w:before="357" w:line="225" w:lineRule="auto"/>
        <w:ind w:left="2488" w:hanging="1041"/>
      </w:pPr>
    </w:p>
    <w:sectPr w:rsidR="000C4A48" w:rsidSect="00D03160">
      <w:type w:val="continuous"/>
      <w:pgSz w:w="16860" w:h="12280" w:orient="landscape"/>
      <w:pgMar w:top="300" w:right="1900" w:bottom="280" w:left="7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altName w:val="Arial Narrow"/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olas">
    <w:altName w:val="Consolas"/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1485B"/>
    <w:multiLevelType w:val="hybridMultilevel"/>
    <w:tmpl w:val="79ECD22A"/>
    <w:lvl w:ilvl="0" w:tplc="2EBEACDC">
      <w:start w:val="1"/>
      <w:numFmt w:val="decimal"/>
      <w:lvlText w:val="%1"/>
      <w:lvlJc w:val="left"/>
      <w:pPr>
        <w:ind w:left="852" w:hanging="484"/>
      </w:pPr>
      <w:rPr>
        <w:rFonts w:cs="Times New Roman" w:hint="default"/>
        <w:w w:val="100"/>
      </w:rPr>
    </w:lvl>
    <w:lvl w:ilvl="1" w:tplc="F5CAE1B2">
      <w:numFmt w:val="bullet"/>
      <w:lvlText w:val="•"/>
      <w:lvlJc w:val="left"/>
      <w:pPr>
        <w:ind w:left="1051" w:hanging="484"/>
      </w:pPr>
      <w:rPr>
        <w:rFonts w:hint="default"/>
      </w:rPr>
    </w:lvl>
    <w:lvl w:ilvl="2" w:tplc="26AAA8C0">
      <w:numFmt w:val="bullet"/>
      <w:lvlText w:val="•"/>
      <w:lvlJc w:val="left"/>
      <w:pPr>
        <w:ind w:left="1242" w:hanging="484"/>
      </w:pPr>
      <w:rPr>
        <w:rFonts w:hint="default"/>
      </w:rPr>
    </w:lvl>
    <w:lvl w:ilvl="3" w:tplc="81704150">
      <w:numFmt w:val="bullet"/>
      <w:lvlText w:val="•"/>
      <w:lvlJc w:val="left"/>
      <w:pPr>
        <w:ind w:left="1433" w:hanging="484"/>
      </w:pPr>
      <w:rPr>
        <w:rFonts w:hint="default"/>
      </w:rPr>
    </w:lvl>
    <w:lvl w:ilvl="4" w:tplc="0FC8E4B2">
      <w:numFmt w:val="bullet"/>
      <w:lvlText w:val="•"/>
      <w:lvlJc w:val="left"/>
      <w:pPr>
        <w:ind w:left="1625" w:hanging="484"/>
      </w:pPr>
      <w:rPr>
        <w:rFonts w:hint="default"/>
      </w:rPr>
    </w:lvl>
    <w:lvl w:ilvl="5" w:tplc="FFCE22B8">
      <w:numFmt w:val="bullet"/>
      <w:lvlText w:val="•"/>
      <w:lvlJc w:val="left"/>
      <w:pPr>
        <w:ind w:left="1816" w:hanging="484"/>
      </w:pPr>
      <w:rPr>
        <w:rFonts w:hint="default"/>
      </w:rPr>
    </w:lvl>
    <w:lvl w:ilvl="6" w:tplc="368C09E4">
      <w:numFmt w:val="bullet"/>
      <w:lvlText w:val="•"/>
      <w:lvlJc w:val="left"/>
      <w:pPr>
        <w:ind w:left="2007" w:hanging="484"/>
      </w:pPr>
      <w:rPr>
        <w:rFonts w:hint="default"/>
      </w:rPr>
    </w:lvl>
    <w:lvl w:ilvl="7" w:tplc="E09A2F2A">
      <w:numFmt w:val="bullet"/>
      <w:lvlText w:val="•"/>
      <w:lvlJc w:val="left"/>
      <w:pPr>
        <w:ind w:left="2198" w:hanging="484"/>
      </w:pPr>
      <w:rPr>
        <w:rFonts w:hint="default"/>
      </w:rPr>
    </w:lvl>
    <w:lvl w:ilvl="8" w:tplc="EC122D3C">
      <w:numFmt w:val="bullet"/>
      <w:lvlText w:val="•"/>
      <w:lvlJc w:val="left"/>
      <w:pPr>
        <w:ind w:left="2390" w:hanging="484"/>
      </w:pPr>
      <w:rPr>
        <w:rFonts w:hint="default"/>
      </w:rPr>
    </w:lvl>
  </w:abstractNum>
  <w:abstractNum w:abstractNumId="1">
    <w:nsid w:val="5199197C"/>
    <w:multiLevelType w:val="hybridMultilevel"/>
    <w:tmpl w:val="D79C1660"/>
    <w:lvl w:ilvl="0" w:tplc="A740C388">
      <w:start w:val="1"/>
      <w:numFmt w:val="decimal"/>
      <w:lvlText w:val="%1."/>
      <w:lvlJc w:val="left"/>
      <w:pPr>
        <w:ind w:left="840" w:hanging="285"/>
      </w:pPr>
      <w:rPr>
        <w:rFonts w:cs="Times New Roman" w:hint="default"/>
        <w:spacing w:val="-1"/>
        <w:w w:val="87"/>
      </w:rPr>
    </w:lvl>
    <w:lvl w:ilvl="1" w:tplc="C8841612">
      <w:numFmt w:val="bullet"/>
      <w:lvlText w:val="•"/>
      <w:lvlJc w:val="left"/>
      <w:pPr>
        <w:ind w:left="1800" w:hanging="285"/>
      </w:pPr>
      <w:rPr>
        <w:rFonts w:hint="default"/>
      </w:rPr>
    </w:lvl>
    <w:lvl w:ilvl="2" w:tplc="F236C9FC">
      <w:numFmt w:val="bullet"/>
      <w:lvlText w:val="•"/>
      <w:lvlJc w:val="left"/>
      <w:pPr>
        <w:ind w:left="2760" w:hanging="285"/>
      </w:pPr>
      <w:rPr>
        <w:rFonts w:hint="default"/>
      </w:rPr>
    </w:lvl>
    <w:lvl w:ilvl="3" w:tplc="54D4DC5A">
      <w:numFmt w:val="bullet"/>
      <w:lvlText w:val="•"/>
      <w:lvlJc w:val="left"/>
      <w:pPr>
        <w:ind w:left="3720" w:hanging="285"/>
      </w:pPr>
      <w:rPr>
        <w:rFonts w:hint="default"/>
      </w:rPr>
    </w:lvl>
    <w:lvl w:ilvl="4" w:tplc="168EC99A">
      <w:numFmt w:val="bullet"/>
      <w:lvlText w:val="•"/>
      <w:lvlJc w:val="left"/>
      <w:pPr>
        <w:ind w:left="4680" w:hanging="285"/>
      </w:pPr>
      <w:rPr>
        <w:rFonts w:hint="default"/>
      </w:rPr>
    </w:lvl>
    <w:lvl w:ilvl="5" w:tplc="B4F0C87A">
      <w:numFmt w:val="bullet"/>
      <w:lvlText w:val="•"/>
      <w:lvlJc w:val="left"/>
      <w:pPr>
        <w:ind w:left="5640" w:hanging="285"/>
      </w:pPr>
      <w:rPr>
        <w:rFonts w:hint="default"/>
      </w:rPr>
    </w:lvl>
    <w:lvl w:ilvl="6" w:tplc="8B54B7EE">
      <w:numFmt w:val="bullet"/>
      <w:lvlText w:val="•"/>
      <w:lvlJc w:val="left"/>
      <w:pPr>
        <w:ind w:left="6600" w:hanging="285"/>
      </w:pPr>
      <w:rPr>
        <w:rFonts w:hint="default"/>
      </w:rPr>
    </w:lvl>
    <w:lvl w:ilvl="7" w:tplc="C2CCA91E">
      <w:numFmt w:val="bullet"/>
      <w:lvlText w:val="•"/>
      <w:lvlJc w:val="left"/>
      <w:pPr>
        <w:ind w:left="7560" w:hanging="285"/>
      </w:pPr>
      <w:rPr>
        <w:rFonts w:hint="default"/>
      </w:rPr>
    </w:lvl>
    <w:lvl w:ilvl="8" w:tplc="5CCC97EE">
      <w:numFmt w:val="bullet"/>
      <w:lvlText w:val="•"/>
      <w:lvlJc w:val="left"/>
      <w:pPr>
        <w:ind w:left="8520" w:hanging="28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3160"/>
    <w:rsid w:val="000C4A48"/>
    <w:rsid w:val="004F5005"/>
    <w:rsid w:val="00AF3A56"/>
    <w:rsid w:val="00BA3E4D"/>
    <w:rsid w:val="00CD6D92"/>
    <w:rsid w:val="00D03160"/>
    <w:rsid w:val="00D762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4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3160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D03160"/>
    <w:rPr>
      <w:sz w:val="29"/>
      <w:szCs w:val="29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B24279"/>
    <w:rPr>
      <w:rFonts w:ascii="Times New Roman" w:eastAsia="Times New Roman" w:hAnsi="Times New Roman"/>
      <w:lang w:eastAsia="en-US"/>
    </w:rPr>
  </w:style>
  <w:style w:type="paragraph" w:styleId="Title">
    <w:name w:val="Title"/>
    <w:basedOn w:val="Normal"/>
    <w:link w:val="TitleChar"/>
    <w:uiPriority w:val="99"/>
    <w:qFormat/>
    <w:rsid w:val="00D03160"/>
    <w:pPr>
      <w:spacing w:before="77"/>
      <w:ind w:left="3568"/>
    </w:pPr>
    <w:rPr>
      <w:sz w:val="55"/>
      <w:szCs w:val="55"/>
    </w:rPr>
  </w:style>
  <w:style w:type="character" w:customStyle="1" w:styleId="TitleChar">
    <w:name w:val="Title Char"/>
    <w:basedOn w:val="DefaultParagraphFont"/>
    <w:link w:val="Title"/>
    <w:uiPriority w:val="10"/>
    <w:rsid w:val="00B24279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ListParagraph">
    <w:name w:val="List Paragraph"/>
    <w:basedOn w:val="Normal"/>
    <w:uiPriority w:val="99"/>
    <w:qFormat/>
    <w:rsid w:val="00D03160"/>
  </w:style>
  <w:style w:type="paragraph" w:customStyle="1" w:styleId="TableParagraph">
    <w:name w:val="Table Paragraph"/>
    <w:basedOn w:val="Normal"/>
    <w:uiPriority w:val="99"/>
    <w:rsid w:val="00D03160"/>
  </w:style>
  <w:style w:type="table" w:customStyle="1" w:styleId="TableNormal1">
    <w:name w:val="Table Normal1"/>
    <w:uiPriority w:val="99"/>
    <w:semiHidden/>
    <w:rsid w:val="00D76247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Normal"/>
    <w:uiPriority w:val="99"/>
    <w:rsid w:val="00D76247"/>
    <w:pPr>
      <w:ind w:left="239"/>
      <w:outlineLvl w:val="1"/>
    </w:pPr>
    <w:rPr>
      <w:rFonts w:ascii="Arial" w:eastAsia="Calibri" w:hAnsi="Arial" w:cs="Arial"/>
      <w:sz w:val="26"/>
      <w:szCs w:val="26"/>
    </w:rPr>
  </w:style>
  <w:style w:type="paragraph" w:customStyle="1" w:styleId="21">
    <w:name w:val="Заголовок 21"/>
    <w:basedOn w:val="Normal"/>
    <w:uiPriority w:val="99"/>
    <w:rsid w:val="00D76247"/>
    <w:pPr>
      <w:outlineLvl w:val="2"/>
    </w:pPr>
    <w:rPr>
      <w:sz w:val="25"/>
      <w:szCs w:val="25"/>
    </w:rPr>
  </w:style>
  <w:style w:type="paragraph" w:customStyle="1" w:styleId="31">
    <w:name w:val="Заголовок 31"/>
    <w:basedOn w:val="Normal"/>
    <w:uiPriority w:val="99"/>
    <w:rsid w:val="00D76247"/>
    <w:pPr>
      <w:outlineLvl w:val="3"/>
    </w:pPr>
    <w:rPr>
      <w:sz w:val="23"/>
      <w:szCs w:val="23"/>
    </w:rPr>
  </w:style>
  <w:style w:type="paragraph" w:styleId="BalloonText">
    <w:name w:val="Balloon Text"/>
    <w:basedOn w:val="Normal"/>
    <w:link w:val="BalloonTextChar"/>
    <w:uiPriority w:val="99"/>
    <w:semiHidden/>
    <w:rsid w:val="00D76247"/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76247"/>
    <w:rPr>
      <w:rFonts w:ascii="Tahoma" w:hAnsi="Tahoma" w:cs="Tahoma"/>
      <w:sz w:val="16"/>
      <w:szCs w:val="16"/>
      <w:lang w:val="ru-RU" w:eastAsia="en-US" w:bidi="ar-SA"/>
    </w:rPr>
  </w:style>
  <w:style w:type="paragraph" w:styleId="Header">
    <w:name w:val="header"/>
    <w:basedOn w:val="Normal"/>
    <w:link w:val="HeaderChar"/>
    <w:uiPriority w:val="99"/>
    <w:semiHidden/>
    <w:rsid w:val="00D76247"/>
    <w:pPr>
      <w:tabs>
        <w:tab w:val="center" w:pos="4677"/>
        <w:tab w:val="right" w:pos="9355"/>
      </w:tabs>
    </w:pPr>
    <w:rPr>
      <w:rFonts w:ascii="Arial" w:eastAsia="Calibri" w:hAnsi="Arial" w:cs="Arial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76247"/>
    <w:rPr>
      <w:rFonts w:ascii="Arial" w:hAnsi="Arial" w:cs="Arial"/>
      <w:sz w:val="22"/>
      <w:szCs w:val="22"/>
      <w:lang w:val="ru-RU" w:eastAsia="en-US" w:bidi="ar-SA"/>
    </w:rPr>
  </w:style>
  <w:style w:type="paragraph" w:styleId="Footer">
    <w:name w:val="footer"/>
    <w:basedOn w:val="Normal"/>
    <w:link w:val="FooterChar"/>
    <w:uiPriority w:val="99"/>
    <w:semiHidden/>
    <w:rsid w:val="00D76247"/>
    <w:pPr>
      <w:tabs>
        <w:tab w:val="center" w:pos="4677"/>
        <w:tab w:val="right" w:pos="9355"/>
      </w:tabs>
    </w:pPr>
    <w:rPr>
      <w:rFonts w:ascii="Arial" w:eastAsia="Calibri" w:hAnsi="Arial" w:cs="Arial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76247"/>
    <w:rPr>
      <w:rFonts w:ascii="Arial" w:hAnsi="Arial" w:cs="Arial"/>
      <w:sz w:val="22"/>
      <w:szCs w:val="22"/>
      <w:lang w:val="ru-RU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jpe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jpe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jpe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6</Pages>
  <Words>1401</Words>
  <Characters>7986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11</cp:lastModifiedBy>
  <cp:revision>2</cp:revision>
  <dcterms:created xsi:type="dcterms:W3CDTF">2023-01-14T08:57:00Z</dcterms:created>
  <dcterms:modified xsi:type="dcterms:W3CDTF">2023-01-14T09:06:00Z</dcterms:modified>
</cp:coreProperties>
</file>